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DAF0" w14:textId="77777777" w:rsidR="00047EF5" w:rsidRPr="00623B69" w:rsidRDefault="00047EF5" w:rsidP="00047EF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2"/>
          <w:szCs w:val="22"/>
        </w:rPr>
      </w:pPr>
      <w:r w:rsidRPr="00623B69">
        <w:rPr>
          <w:rFonts w:ascii="Arial" w:hAnsi="Arial" w:cs="Arial"/>
          <w:b/>
          <w:bCs/>
          <w:color w:val="000000"/>
          <w:sz w:val="22"/>
          <w:szCs w:val="22"/>
        </w:rPr>
        <w:t>ANNEX III</w:t>
      </w:r>
    </w:p>
    <w:p w14:paraId="2E3209CF" w14:textId="7D8503D5" w:rsidR="008B4A0C" w:rsidRPr="00623B69" w:rsidRDefault="008B4A0C" w:rsidP="008B4A0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b/>
          <w:bCs/>
          <w:color w:val="000000"/>
          <w:sz w:val="22"/>
          <w:szCs w:val="22"/>
        </w:rPr>
      </w:pPr>
      <w:r w:rsidRPr="00623B69">
        <w:rPr>
          <w:rFonts w:ascii="Arial" w:hAnsi="Arial" w:cs="Arial"/>
          <w:b/>
          <w:bCs/>
          <w:color w:val="000000"/>
          <w:sz w:val="22"/>
          <w:szCs w:val="22"/>
        </w:rPr>
        <w:t xml:space="preserve">PROPOSTA ECONÒMICA (SOBRE 3) </w:t>
      </w:r>
    </w:p>
    <w:p w14:paraId="507E3380" w14:textId="77777777" w:rsidR="006D47DE" w:rsidRPr="00623B69" w:rsidRDefault="006D47DE" w:rsidP="006D47DE">
      <w:pPr>
        <w:rPr>
          <w:rFonts w:ascii="Arial" w:eastAsia="Times New Roman" w:hAnsi="Arial" w:cs="Arial"/>
          <w:sz w:val="22"/>
          <w:szCs w:val="22"/>
          <w:lang w:eastAsia="es-ES"/>
        </w:rPr>
      </w:pPr>
    </w:p>
    <w:p w14:paraId="148AA2D3" w14:textId="0F74AD77" w:rsidR="006D47DE" w:rsidRPr="00623B69" w:rsidRDefault="006D47DE" w:rsidP="006D47DE">
      <w:pPr>
        <w:rPr>
          <w:rFonts w:ascii="Arial" w:hAnsi="Arial" w:cs="Arial"/>
          <w:snapToGrid w:val="0"/>
          <w:sz w:val="22"/>
          <w:szCs w:val="22"/>
        </w:rPr>
      </w:pPr>
      <w:r w:rsidRPr="00623B69">
        <w:rPr>
          <w:rFonts w:ascii="Arial" w:hAnsi="Arial" w:cs="Arial"/>
          <w:snapToGrid w:val="0"/>
          <w:sz w:val="22"/>
          <w:szCs w:val="22"/>
        </w:rPr>
        <w:t xml:space="preserve">El senyor/La senyora.............................................................amb DNI número....................en representació de l’empresa/ en nom propi........................................, conforme a les estipulacions del plec que regeix aquesta licitació i als efectes de participar en el procés per a la </w:t>
      </w:r>
      <w:r w:rsidRPr="002D04C4">
        <w:rPr>
          <w:rFonts w:ascii="Arial" w:hAnsi="Arial" w:cs="Arial"/>
          <w:b/>
          <w:bCs/>
          <w:snapToGrid w:val="0"/>
          <w:sz w:val="22"/>
          <w:szCs w:val="22"/>
        </w:rPr>
        <w:t xml:space="preserve">CONTRACTACIÓ DELS SERVEIS DE MANTENIMENT I SUPORT DE LA INFRAESTRUCTURA TECNOLÒGICA DELS SISTEMES D’INFORMACIÓ </w:t>
      </w:r>
      <w:r w:rsidR="008D38B3" w:rsidRPr="002D04C4">
        <w:rPr>
          <w:rFonts w:ascii="Arial" w:hAnsi="Arial" w:cs="Arial"/>
          <w:b/>
          <w:bCs/>
          <w:snapToGrid w:val="0"/>
          <w:sz w:val="22"/>
          <w:szCs w:val="22"/>
        </w:rPr>
        <w:t>DE LA CAMBRA OFICIAL DE COMERNÇ, INDÚSTRIA, SERVEIS I NAVEGACIÓ DE BARCELONA</w:t>
      </w:r>
      <w:r w:rsidRPr="00623B69">
        <w:rPr>
          <w:rFonts w:ascii="Arial" w:hAnsi="Arial" w:cs="Arial"/>
          <w:snapToGrid w:val="0"/>
          <w:sz w:val="22"/>
          <w:szCs w:val="22"/>
        </w:rPr>
        <w:t xml:space="preserve">, expedient número </w:t>
      </w:r>
      <w:r w:rsidR="008D38B3" w:rsidRPr="00623B69">
        <w:rPr>
          <w:rFonts w:ascii="Arial" w:hAnsi="Arial" w:cs="Arial"/>
          <w:snapToGrid w:val="0"/>
          <w:sz w:val="22"/>
          <w:szCs w:val="22"/>
        </w:rPr>
        <w:t>366</w:t>
      </w:r>
      <w:r w:rsidRPr="00623B69">
        <w:rPr>
          <w:rFonts w:ascii="Arial" w:hAnsi="Arial" w:cs="Arial"/>
          <w:snapToGrid w:val="0"/>
          <w:sz w:val="22"/>
          <w:szCs w:val="22"/>
        </w:rPr>
        <w:t>/202</w:t>
      </w:r>
      <w:r w:rsidR="008D38B3" w:rsidRPr="00623B69">
        <w:rPr>
          <w:rFonts w:ascii="Arial" w:hAnsi="Arial" w:cs="Arial"/>
          <w:snapToGrid w:val="0"/>
          <w:sz w:val="22"/>
          <w:szCs w:val="22"/>
        </w:rPr>
        <w:t>5</w:t>
      </w:r>
      <w:r w:rsidRPr="00623B69">
        <w:rPr>
          <w:rFonts w:ascii="Arial" w:hAnsi="Arial" w:cs="Arial"/>
          <w:snapToGrid w:val="0"/>
          <w:sz w:val="22"/>
          <w:szCs w:val="22"/>
        </w:rPr>
        <w:t>, es compromet a executar els treballs descrits al present plec de condicions, amb estricta subjecció als requisits i a les condicions estipulades en la documentació, per un import per la duració total del contracte de:</w:t>
      </w:r>
    </w:p>
    <w:p w14:paraId="37277BC2" w14:textId="77777777" w:rsidR="008F6D2B" w:rsidRPr="00623B69" w:rsidRDefault="008F6D2B" w:rsidP="008F6D2B">
      <w:pPr>
        <w:pStyle w:val="Prrafodelista"/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7797" w:type="dxa"/>
        <w:tblInd w:w="70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828"/>
        <w:gridCol w:w="1134"/>
        <w:gridCol w:w="1276"/>
      </w:tblGrid>
      <w:tr w:rsidR="008F6D2B" w:rsidRPr="00623B69" w14:paraId="53B7DC80" w14:textId="77777777" w:rsidTr="0024003E">
        <w:trPr>
          <w:trHeight w:val="255"/>
        </w:trPr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0C39D58" w14:textId="77777777" w:rsidR="008F6D2B" w:rsidRPr="00623B69" w:rsidRDefault="008F6D2B" w:rsidP="0024003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77E09A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623B69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  <w:t>TOTAL MENSUAL</w:t>
            </w:r>
          </w:p>
          <w:p w14:paraId="70F07785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4260D32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2D515F3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</w:tr>
      <w:tr w:rsidR="008F6D2B" w:rsidRPr="00623B69" w14:paraId="3D510B8A" w14:textId="77777777" w:rsidTr="0024003E">
        <w:trPr>
          <w:trHeight w:val="255"/>
        </w:trPr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noWrap/>
            <w:vAlign w:val="bottom"/>
          </w:tcPr>
          <w:p w14:paraId="4F92F071" w14:textId="77777777" w:rsidR="008F6D2B" w:rsidRPr="00623B69" w:rsidRDefault="008F6D2B" w:rsidP="0024003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531F0600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8361DDE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F24AEC1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</w:tr>
      <w:tr w:rsidR="008F6D2B" w:rsidRPr="00623B69" w14:paraId="1478461D" w14:textId="77777777" w:rsidTr="0024003E">
        <w:trPr>
          <w:trHeight w:val="255"/>
        </w:trPr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34767C" w14:textId="77777777" w:rsidR="008F6D2B" w:rsidRPr="00623B69" w:rsidRDefault="008F6D2B" w:rsidP="0024003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B26C95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623B69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  <w:t>TOTAL ANUAL</w:t>
            </w:r>
          </w:p>
          <w:p w14:paraId="03FC5B70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34C79DC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EB99CE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</w:tr>
    </w:tbl>
    <w:p w14:paraId="65267B95" w14:textId="77777777" w:rsidR="008F6D2B" w:rsidRPr="00623B69" w:rsidRDefault="008F6D2B" w:rsidP="008F6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8"/>
        </w:tabs>
        <w:suppressAutoHyphens/>
        <w:spacing w:before="48" w:after="48" w:line="240" w:lineRule="auto"/>
        <w:rPr>
          <w:rFonts w:ascii="Arial" w:eastAsia="ヒラギノ角ゴ Pro W3" w:hAnsi="Arial" w:cs="Arial"/>
          <w:color w:val="FF0000"/>
          <w:sz w:val="22"/>
          <w:szCs w:val="22"/>
          <w:lang w:eastAsia="es-ES"/>
        </w:rPr>
      </w:pPr>
      <w:r w:rsidRPr="00623B69">
        <w:rPr>
          <w:rFonts w:ascii="Arial" w:eastAsia="ヒラギノ角ゴ Pro W3" w:hAnsi="Arial" w:cs="Arial"/>
          <w:color w:val="FF0000"/>
          <w:sz w:val="22"/>
          <w:szCs w:val="22"/>
          <w:lang w:eastAsia="es-ES"/>
        </w:rPr>
        <w:tab/>
      </w:r>
      <w:r w:rsidRPr="00623B69">
        <w:rPr>
          <w:rFonts w:ascii="Arial" w:eastAsia="ヒラギノ角ゴ Pro W3" w:hAnsi="Arial" w:cs="Arial"/>
          <w:color w:val="FF0000"/>
          <w:sz w:val="22"/>
          <w:szCs w:val="22"/>
          <w:lang w:eastAsia="es-ES"/>
        </w:rPr>
        <w:tab/>
      </w:r>
      <w:r w:rsidRPr="00623B69">
        <w:rPr>
          <w:rFonts w:ascii="Arial" w:eastAsia="ヒラギノ角ゴ Pro W3" w:hAnsi="Arial" w:cs="Arial"/>
          <w:color w:val="FF0000"/>
          <w:sz w:val="22"/>
          <w:szCs w:val="22"/>
          <w:lang w:eastAsia="es-ES"/>
        </w:rPr>
        <w:tab/>
      </w:r>
    </w:p>
    <w:tbl>
      <w:tblPr>
        <w:tblW w:w="6238" w:type="dxa"/>
        <w:tblInd w:w="22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815"/>
        <w:gridCol w:w="1595"/>
      </w:tblGrid>
      <w:tr w:rsidR="008F6D2B" w:rsidRPr="00623B69" w14:paraId="2FFA25C9" w14:textId="77777777" w:rsidTr="0024003E">
        <w:trPr>
          <w:trHeight w:val="2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5FF40D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623B69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  <w:t xml:space="preserve">TOTAL CONTRACTE PERIODE </w:t>
            </w:r>
          </w:p>
          <w:p w14:paraId="4C223FEF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  <w:r w:rsidRPr="00623B69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  <w:t xml:space="preserve">4 ANYS *   </w:t>
            </w:r>
          </w:p>
          <w:p w14:paraId="58FB89EA" w14:textId="77777777" w:rsidR="008F6D2B" w:rsidRPr="00623B69" w:rsidRDefault="008F6D2B" w:rsidP="002400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s-E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4E6CAE5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5029AD1" w14:textId="77777777" w:rsidR="008F6D2B" w:rsidRPr="00623B69" w:rsidRDefault="008F6D2B" w:rsidP="002400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2"/>
                <w:szCs w:val="22"/>
                <w:highlight w:val="red"/>
                <w:lang w:eastAsia="es-ES"/>
              </w:rPr>
            </w:pPr>
          </w:p>
        </w:tc>
      </w:tr>
    </w:tbl>
    <w:p w14:paraId="2A884C0A" w14:textId="77777777" w:rsidR="008F6D2B" w:rsidRPr="00623B69" w:rsidRDefault="008F6D2B" w:rsidP="008F6D2B">
      <w:pPr>
        <w:pStyle w:val="Prrafodelista"/>
        <w:suppressAutoHyphens/>
        <w:spacing w:before="0" w:after="120" w:line="260" w:lineRule="exact"/>
        <w:ind w:left="2836" w:firstLine="0"/>
        <w:jc w:val="right"/>
        <w:rPr>
          <w:rFonts w:ascii="Arial" w:eastAsia="Times New Roman" w:hAnsi="Arial" w:cs="Arial"/>
          <w:sz w:val="22"/>
          <w:szCs w:val="22"/>
          <w:lang w:eastAsia="es-ES"/>
        </w:rPr>
      </w:pPr>
      <w:r w:rsidRPr="00623B69">
        <w:rPr>
          <w:rFonts w:ascii="Arial" w:eastAsia="Times New Roman" w:hAnsi="Arial" w:cs="Arial"/>
          <w:sz w:val="22"/>
          <w:szCs w:val="22"/>
          <w:lang w:eastAsia="es-ES"/>
        </w:rPr>
        <w:t xml:space="preserve">*En aquesta càlcul no es tindrà en compte la revisió de preus prevista a l’apartat C del quadre de característiques del contracte. </w:t>
      </w:r>
    </w:p>
    <w:p w14:paraId="49D9E211" w14:textId="77777777" w:rsidR="008F6D2B" w:rsidRPr="00B95BCA" w:rsidRDefault="008F6D2B" w:rsidP="008F6D2B">
      <w:pPr>
        <w:rPr>
          <w:rFonts w:ascii="Arial" w:hAnsi="Arial" w:cs="Arial"/>
          <w:sz w:val="22"/>
          <w:szCs w:val="22"/>
        </w:rPr>
      </w:pPr>
    </w:p>
    <w:p w14:paraId="4AEE7867" w14:textId="77777777" w:rsidR="00713068" w:rsidRPr="00FB5D05" w:rsidRDefault="00713068" w:rsidP="00713068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sz w:val="22"/>
          <w:szCs w:val="22"/>
        </w:rPr>
      </w:pPr>
      <w:r w:rsidRPr="00FB5D05">
        <w:rPr>
          <w:rFonts w:ascii="Arial" w:hAnsi="Arial" w:cs="Arial"/>
          <w:b/>
          <w:bCs/>
          <w:noProof/>
          <w:sz w:val="22"/>
          <w:szCs w:val="22"/>
        </w:rPr>
        <w:t>Tots els preus hauran de ser sense IVA.</w:t>
      </w:r>
    </w:p>
    <w:p w14:paraId="398DECF2" w14:textId="76FDFBBA" w:rsidR="00713068" w:rsidRPr="00FB5D05" w:rsidRDefault="00713068" w:rsidP="00713068">
      <w:pPr>
        <w:autoSpaceDE w:val="0"/>
        <w:autoSpaceDN w:val="0"/>
        <w:adjustRightInd w:val="0"/>
        <w:rPr>
          <w:rFonts w:ascii="Arial" w:eastAsia="Helvetica Neue Light" w:hAnsi="Arial"/>
          <w:strike/>
          <w:color w:val="000000"/>
          <w:sz w:val="22"/>
          <w:szCs w:val="22"/>
          <w:u w:val="single"/>
        </w:rPr>
      </w:pPr>
      <w:r w:rsidRPr="00FB5D05">
        <w:rPr>
          <w:rFonts w:ascii="Arial" w:hAnsi="Arial" w:cs="Arial"/>
          <w:sz w:val="22"/>
          <w:szCs w:val="22"/>
        </w:rPr>
        <w:t xml:space="preserve">Les ofertes que excedeixin el pressupost </w:t>
      </w:r>
      <w:r w:rsidR="008A1664">
        <w:rPr>
          <w:rFonts w:ascii="Arial" w:hAnsi="Arial" w:cs="Arial"/>
          <w:sz w:val="22"/>
          <w:szCs w:val="22"/>
        </w:rPr>
        <w:t xml:space="preserve">màxim de licitació </w:t>
      </w:r>
      <w:r w:rsidRPr="00FB5D05">
        <w:rPr>
          <w:rFonts w:ascii="Arial" w:hAnsi="Arial" w:cs="Arial"/>
          <w:sz w:val="22"/>
          <w:szCs w:val="22"/>
        </w:rPr>
        <w:t xml:space="preserve">(IVA exclòs) </w:t>
      </w:r>
      <w:r w:rsidRPr="00FB5D05">
        <w:rPr>
          <w:rFonts w:ascii="Arial" w:hAnsi="Arial" w:cs="Arial"/>
          <w:sz w:val="22"/>
          <w:szCs w:val="22"/>
          <w:u w:val="single"/>
        </w:rPr>
        <w:t>resultaran automàticament excloses del procediment.</w:t>
      </w:r>
    </w:p>
    <w:p w14:paraId="21F5688D" w14:textId="77777777" w:rsidR="006D47DE" w:rsidRPr="00713068" w:rsidRDefault="006D47DE" w:rsidP="006D47DE">
      <w:pPr>
        <w:spacing w:after="0" w:line="240" w:lineRule="auto"/>
        <w:rPr>
          <w:rFonts w:ascii="Arial" w:hAnsi="Arial" w:cs="Arial"/>
          <w:snapToGrid w:val="0"/>
          <w:sz w:val="22"/>
          <w:szCs w:val="22"/>
        </w:rPr>
      </w:pPr>
    </w:p>
    <w:p w14:paraId="4C516136" w14:textId="73D1308F" w:rsidR="006D47DE" w:rsidRPr="00623B69" w:rsidRDefault="006D47DE" w:rsidP="430E5BCB">
      <w:pPr>
        <w:autoSpaceDE w:val="0"/>
        <w:autoSpaceDN w:val="0"/>
        <w:adjustRightInd w:val="0"/>
        <w:rPr>
          <w:sz w:val="22"/>
          <w:szCs w:val="22"/>
          <w:lang w:val="es-ES"/>
        </w:rPr>
      </w:pPr>
      <w:r w:rsidRPr="00623B69">
        <w:rPr>
          <w:rFonts w:ascii="Arial" w:hAnsi="Arial" w:cs="Arial"/>
          <w:snapToGrid w:val="0"/>
          <w:sz w:val="22"/>
          <w:szCs w:val="22"/>
        </w:rPr>
        <w:t>I als efectes oportuns, se signa la present declaració, a …… de …………….. de 202</w:t>
      </w:r>
      <w:r w:rsidR="00425DC0">
        <w:rPr>
          <w:rFonts w:ascii="Arial" w:hAnsi="Arial" w:cs="Arial"/>
          <w:snapToGrid w:val="0"/>
          <w:sz w:val="22"/>
          <w:szCs w:val="22"/>
        </w:rPr>
        <w:t>5</w:t>
      </w:r>
    </w:p>
    <w:p w14:paraId="6909FAFD" w14:textId="73D1308F" w:rsidR="006D47DE" w:rsidRPr="00623B69" w:rsidRDefault="006D47DE" w:rsidP="006D47DE">
      <w:pPr>
        <w:autoSpaceDE w:val="0"/>
        <w:autoSpaceDN w:val="0"/>
        <w:adjustRightInd w:val="0"/>
        <w:rPr>
          <w:sz w:val="22"/>
          <w:szCs w:val="22"/>
          <w:lang w:val="es-ES"/>
        </w:rPr>
      </w:pPr>
      <w:r w:rsidRPr="00623B69">
        <w:rPr>
          <w:rFonts w:ascii="Arial" w:hAnsi="Arial" w:cs="Arial"/>
          <w:snapToGrid w:val="0"/>
          <w:sz w:val="22"/>
          <w:szCs w:val="22"/>
        </w:rPr>
        <w:t>Signatura:</w:t>
      </w:r>
    </w:p>
    <w:sectPr w:rsidR="006D47DE" w:rsidRPr="00623B69" w:rsidSect="00233BBA">
      <w:headerReference w:type="default" r:id="rId11"/>
      <w:footerReference w:type="default" r:id="rId12"/>
      <w:pgSz w:w="11906" w:h="16838" w:code="9"/>
      <w:pgMar w:top="2268" w:right="1701" w:bottom="1418" w:left="1843" w:header="709" w:footer="105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D5A11" w14:textId="77777777" w:rsidR="007F748A" w:rsidRDefault="007F748A" w:rsidP="00EC4531">
      <w:r>
        <w:separator/>
      </w:r>
    </w:p>
  </w:endnote>
  <w:endnote w:type="continuationSeparator" w:id="0">
    <w:p w14:paraId="6D096BA8" w14:textId="77777777" w:rsidR="007F748A" w:rsidRDefault="007F748A" w:rsidP="00EC4531">
      <w:r>
        <w:continuationSeparator/>
      </w:r>
    </w:p>
  </w:endnote>
  <w:endnote w:type="continuationNotice" w:id="1">
    <w:p w14:paraId="08792660" w14:textId="77777777" w:rsidR="007F748A" w:rsidRDefault="007F74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phik TT Light">
    <w:altName w:val="Cambria"/>
    <w:charset w:val="00"/>
    <w:family w:val="swiss"/>
    <w:pitch w:val="variable"/>
    <w:sig w:usb0="00000007" w:usb1="00000000" w:usb2="00000000" w:usb3="00000000" w:csb0="00000093" w:csb1="00000000"/>
    <w:embedRegular r:id="rId1" w:fontKey="{D464BF6E-6AD9-4D44-B9BD-BC634DB21BBC}"/>
    <w:embedBold r:id="rId2" w:fontKey="{2029E19C-6A9F-413F-9912-2D36BD195A7C}"/>
    <w:embedItalic r:id="rId3" w:fontKey="{AC447C26-9208-497A-89E2-D0D6CF00BD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03AB9A-7C16-4CD7-9539-F6EC300E07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379097A-C2A2-41FB-9DC5-18210BFE0F87}"/>
    <w:embedBold r:id="rId6" w:fontKey="{32209A99-8B21-46FF-B5EE-B8057B98060C}"/>
  </w:font>
  <w:font w:name="Helvetica*">
    <w:altName w:val="Arial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Helvetica Neue Light">
    <w:altName w:val="Willis Wordmark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9FF9B" w14:textId="74105850" w:rsidR="00570CC4" w:rsidRDefault="00570CC4" w:rsidP="0036042A">
    <w:pPr>
      <w:pStyle w:val="Piedepgina"/>
      <w:jc w:val="right"/>
    </w:pPr>
    <w:r>
      <w:t xml:space="preserve">Pàgina </w:t>
    </w:r>
    <w:sdt>
      <w:sdtPr>
        <w:id w:val="31522803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C3697" w:rsidRPr="003C3697">
          <w:rPr>
            <w:lang w:val="es-ES"/>
          </w:rPr>
          <w:t>5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913A" w14:textId="77777777" w:rsidR="007F748A" w:rsidRDefault="007F748A" w:rsidP="00EC4531">
      <w:r>
        <w:separator/>
      </w:r>
    </w:p>
  </w:footnote>
  <w:footnote w:type="continuationSeparator" w:id="0">
    <w:p w14:paraId="37FB8DD2" w14:textId="77777777" w:rsidR="007F748A" w:rsidRDefault="007F748A" w:rsidP="00EC4531">
      <w:r>
        <w:continuationSeparator/>
      </w:r>
    </w:p>
  </w:footnote>
  <w:footnote w:type="continuationNotice" w:id="1">
    <w:p w14:paraId="6B1AD7DE" w14:textId="77777777" w:rsidR="007F748A" w:rsidRDefault="007F74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C3434" w14:textId="30B7852F" w:rsidR="008B4509" w:rsidRDefault="0013378A">
    <w:pPr>
      <w:pStyle w:val="Encabezado"/>
    </w:pPr>
    <w:r>
      <w:rPr>
        <w:noProof/>
      </w:rPr>
      <w:drawing>
        <wp:inline distT="0" distB="0" distL="0" distR="0" wp14:anchorId="0B7D2DC0" wp14:editId="5C50D1C6">
          <wp:extent cx="1695450" cy="419100"/>
          <wp:effectExtent l="0" t="0" r="0" b="0"/>
          <wp:docPr id="305" name="Imagen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" name="Imagen 30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054B"/>
    <w:multiLevelType w:val="hybridMultilevel"/>
    <w:tmpl w:val="95765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84FA7"/>
    <w:multiLevelType w:val="hybridMultilevel"/>
    <w:tmpl w:val="DA163DA0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D3C3E5C"/>
    <w:multiLevelType w:val="multilevel"/>
    <w:tmpl w:val="C2281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  <w:b/>
        <w:b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250068"/>
    <w:multiLevelType w:val="hybridMultilevel"/>
    <w:tmpl w:val="DF26798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82A5E"/>
    <w:multiLevelType w:val="hybridMultilevel"/>
    <w:tmpl w:val="39746A64"/>
    <w:lvl w:ilvl="0" w:tplc="FC4EE38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5544E"/>
    <w:multiLevelType w:val="multilevel"/>
    <w:tmpl w:val="D4683B8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1D504EE"/>
    <w:multiLevelType w:val="hybridMultilevel"/>
    <w:tmpl w:val="2E969FC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7" w15:restartNumberingAfterBreak="0">
    <w:nsid w:val="35925C60"/>
    <w:multiLevelType w:val="hybridMultilevel"/>
    <w:tmpl w:val="016CCC98"/>
    <w:lvl w:ilvl="0" w:tplc="69322808">
      <w:start w:val="1"/>
      <w:numFmt w:val="bullet"/>
      <w:lvlText w:val=""/>
      <w:lvlJc w:val="left"/>
      <w:pPr>
        <w:ind w:left="1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36A17A2B"/>
    <w:multiLevelType w:val="multilevel"/>
    <w:tmpl w:val="B762B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5B6A23"/>
    <w:multiLevelType w:val="multilevel"/>
    <w:tmpl w:val="E17618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A515832"/>
    <w:multiLevelType w:val="hybridMultilevel"/>
    <w:tmpl w:val="7B201538"/>
    <w:lvl w:ilvl="0" w:tplc="C11E2C94">
      <w:start w:val="3"/>
      <w:numFmt w:val="bullet"/>
      <w:lvlText w:val="-"/>
      <w:lvlJc w:val="left"/>
      <w:pPr>
        <w:ind w:left="720" w:hanging="360"/>
      </w:pPr>
      <w:rPr>
        <w:rFonts w:ascii="Graphik TT Light" w:eastAsiaTheme="minorHAnsi" w:hAnsi="Graphik TT Light" w:cs="Arial" w:hint="default"/>
        <w:color w:val="404040" w:themeColor="text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E5C3A"/>
    <w:multiLevelType w:val="multilevel"/>
    <w:tmpl w:val="AD541E20"/>
    <w:lvl w:ilvl="0">
      <w:start w:val="1"/>
      <w:numFmt w:val="bullet"/>
      <w:pStyle w:val="Normalindex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  <w:sz w:val="20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333399"/>
        <w:sz w:val="16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4EA020FC"/>
    <w:multiLevelType w:val="hybridMultilevel"/>
    <w:tmpl w:val="0B1A3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B54F5"/>
    <w:multiLevelType w:val="hybridMultilevel"/>
    <w:tmpl w:val="6978B11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375CE"/>
    <w:multiLevelType w:val="hybridMultilevel"/>
    <w:tmpl w:val="4CC8F102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F2A17D0"/>
    <w:multiLevelType w:val="hybridMultilevel"/>
    <w:tmpl w:val="7646F0AC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64F66FBE"/>
    <w:multiLevelType w:val="hybridMultilevel"/>
    <w:tmpl w:val="DFA44EE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A1B32"/>
    <w:multiLevelType w:val="hybridMultilevel"/>
    <w:tmpl w:val="C788240A"/>
    <w:lvl w:ilvl="0" w:tplc="0C0A0001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18" w15:restartNumberingAfterBreak="0">
    <w:nsid w:val="791D2B80"/>
    <w:multiLevelType w:val="hybridMultilevel"/>
    <w:tmpl w:val="0A2A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076FD"/>
    <w:multiLevelType w:val="hybridMultilevel"/>
    <w:tmpl w:val="500084E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090378">
    <w:abstractNumId w:val="11"/>
  </w:num>
  <w:num w:numId="2" w16cid:durableId="1898080283">
    <w:abstractNumId w:val="5"/>
  </w:num>
  <w:num w:numId="3" w16cid:durableId="560141218">
    <w:abstractNumId w:val="18"/>
  </w:num>
  <w:num w:numId="4" w16cid:durableId="1574124817">
    <w:abstractNumId w:val="9"/>
  </w:num>
  <w:num w:numId="5" w16cid:durableId="1813911773">
    <w:abstractNumId w:val="0"/>
  </w:num>
  <w:num w:numId="6" w16cid:durableId="1305425394">
    <w:abstractNumId w:val="5"/>
  </w:num>
  <w:num w:numId="7" w16cid:durableId="858588305">
    <w:abstractNumId w:val="5"/>
  </w:num>
  <w:num w:numId="8" w16cid:durableId="196704500">
    <w:abstractNumId w:val="5"/>
  </w:num>
  <w:num w:numId="9" w16cid:durableId="1773668261">
    <w:abstractNumId w:val="5"/>
  </w:num>
  <w:num w:numId="10" w16cid:durableId="837768597">
    <w:abstractNumId w:val="5"/>
  </w:num>
  <w:num w:numId="11" w16cid:durableId="195773362">
    <w:abstractNumId w:val="6"/>
  </w:num>
  <w:num w:numId="12" w16cid:durableId="307563818">
    <w:abstractNumId w:val="17"/>
  </w:num>
  <w:num w:numId="13" w16cid:durableId="825362733">
    <w:abstractNumId w:val="8"/>
  </w:num>
  <w:num w:numId="14" w16cid:durableId="866917591">
    <w:abstractNumId w:val="12"/>
  </w:num>
  <w:num w:numId="15" w16cid:durableId="349916674">
    <w:abstractNumId w:val="19"/>
  </w:num>
  <w:num w:numId="16" w16cid:durableId="1931153937">
    <w:abstractNumId w:val="15"/>
  </w:num>
  <w:num w:numId="17" w16cid:durableId="1822767346">
    <w:abstractNumId w:val="14"/>
  </w:num>
  <w:num w:numId="18" w16cid:durableId="1750885699">
    <w:abstractNumId w:val="1"/>
  </w:num>
  <w:num w:numId="19" w16cid:durableId="1097865140">
    <w:abstractNumId w:val="5"/>
  </w:num>
  <w:num w:numId="20" w16cid:durableId="1238397882">
    <w:abstractNumId w:val="13"/>
  </w:num>
  <w:num w:numId="21" w16cid:durableId="715861776">
    <w:abstractNumId w:val="3"/>
  </w:num>
  <w:num w:numId="22" w16cid:durableId="111290758">
    <w:abstractNumId w:val="16"/>
  </w:num>
  <w:num w:numId="23" w16cid:durableId="1506363478">
    <w:abstractNumId w:val="7"/>
  </w:num>
  <w:num w:numId="24" w16cid:durableId="1811239349">
    <w:abstractNumId w:val="10"/>
  </w:num>
  <w:num w:numId="25" w16cid:durableId="72046151">
    <w:abstractNumId w:val="2"/>
  </w:num>
  <w:num w:numId="26" w16cid:durableId="102474698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s-ES_tradnl" w:vendorID="64" w:dllVersion="6" w:nlCheck="1" w:checkStyle="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D3F"/>
    <w:rsid w:val="000007C5"/>
    <w:rsid w:val="000032C7"/>
    <w:rsid w:val="0000421F"/>
    <w:rsid w:val="00004B46"/>
    <w:rsid w:val="00005682"/>
    <w:rsid w:val="00006325"/>
    <w:rsid w:val="00006DB4"/>
    <w:rsid w:val="00011AE8"/>
    <w:rsid w:val="00012DBF"/>
    <w:rsid w:val="00013439"/>
    <w:rsid w:val="0001530F"/>
    <w:rsid w:val="00015341"/>
    <w:rsid w:val="0001604F"/>
    <w:rsid w:val="000163F3"/>
    <w:rsid w:val="00017038"/>
    <w:rsid w:val="00017674"/>
    <w:rsid w:val="00017D9D"/>
    <w:rsid w:val="00017EA3"/>
    <w:rsid w:val="00020698"/>
    <w:rsid w:val="00020A4D"/>
    <w:rsid w:val="0002200F"/>
    <w:rsid w:val="000235FA"/>
    <w:rsid w:val="0002377B"/>
    <w:rsid w:val="00023AEF"/>
    <w:rsid w:val="00023B90"/>
    <w:rsid w:val="0002464A"/>
    <w:rsid w:val="00025696"/>
    <w:rsid w:val="00026256"/>
    <w:rsid w:val="000268BE"/>
    <w:rsid w:val="000268FC"/>
    <w:rsid w:val="00026BCA"/>
    <w:rsid w:val="0002765C"/>
    <w:rsid w:val="00027F0C"/>
    <w:rsid w:val="000305C8"/>
    <w:rsid w:val="00030CA8"/>
    <w:rsid w:val="000314B7"/>
    <w:rsid w:val="00031576"/>
    <w:rsid w:val="00033707"/>
    <w:rsid w:val="00034C31"/>
    <w:rsid w:val="00035253"/>
    <w:rsid w:val="00035D8E"/>
    <w:rsid w:val="00035F98"/>
    <w:rsid w:val="00036A48"/>
    <w:rsid w:val="00037EC2"/>
    <w:rsid w:val="0004085E"/>
    <w:rsid w:val="00040F78"/>
    <w:rsid w:val="00041488"/>
    <w:rsid w:val="00042294"/>
    <w:rsid w:val="000425C4"/>
    <w:rsid w:val="000427AC"/>
    <w:rsid w:val="000431ED"/>
    <w:rsid w:val="00044188"/>
    <w:rsid w:val="000466C3"/>
    <w:rsid w:val="00046913"/>
    <w:rsid w:val="00046B6A"/>
    <w:rsid w:val="00047EF5"/>
    <w:rsid w:val="0005081C"/>
    <w:rsid w:val="0005109C"/>
    <w:rsid w:val="0005235B"/>
    <w:rsid w:val="0005261B"/>
    <w:rsid w:val="00053B0F"/>
    <w:rsid w:val="00054B07"/>
    <w:rsid w:val="000558FD"/>
    <w:rsid w:val="00055D2B"/>
    <w:rsid w:val="000604D3"/>
    <w:rsid w:val="00060652"/>
    <w:rsid w:val="000608AF"/>
    <w:rsid w:val="00060B16"/>
    <w:rsid w:val="00060B86"/>
    <w:rsid w:val="000615A5"/>
    <w:rsid w:val="000624E2"/>
    <w:rsid w:val="00062847"/>
    <w:rsid w:val="0006397B"/>
    <w:rsid w:val="000640EF"/>
    <w:rsid w:val="00064EEE"/>
    <w:rsid w:val="00065283"/>
    <w:rsid w:val="00065498"/>
    <w:rsid w:val="00065FF3"/>
    <w:rsid w:val="00066462"/>
    <w:rsid w:val="00066DA4"/>
    <w:rsid w:val="000670E6"/>
    <w:rsid w:val="0006723C"/>
    <w:rsid w:val="0006745D"/>
    <w:rsid w:val="000677A5"/>
    <w:rsid w:val="00071AE0"/>
    <w:rsid w:val="00072079"/>
    <w:rsid w:val="00073B4C"/>
    <w:rsid w:val="00073EA4"/>
    <w:rsid w:val="00074218"/>
    <w:rsid w:val="0007427E"/>
    <w:rsid w:val="0007476F"/>
    <w:rsid w:val="000747C6"/>
    <w:rsid w:val="00075D37"/>
    <w:rsid w:val="00075E0C"/>
    <w:rsid w:val="00076FD9"/>
    <w:rsid w:val="000771E8"/>
    <w:rsid w:val="0007778B"/>
    <w:rsid w:val="0008041C"/>
    <w:rsid w:val="00080BD0"/>
    <w:rsid w:val="00080D26"/>
    <w:rsid w:val="00083086"/>
    <w:rsid w:val="000830D2"/>
    <w:rsid w:val="0008320B"/>
    <w:rsid w:val="00086665"/>
    <w:rsid w:val="00086CF1"/>
    <w:rsid w:val="0008740B"/>
    <w:rsid w:val="00090118"/>
    <w:rsid w:val="00090881"/>
    <w:rsid w:val="00091D40"/>
    <w:rsid w:val="00092AFA"/>
    <w:rsid w:val="00092B37"/>
    <w:rsid w:val="00092F54"/>
    <w:rsid w:val="000936A2"/>
    <w:rsid w:val="00094173"/>
    <w:rsid w:val="00096AAD"/>
    <w:rsid w:val="00096F6D"/>
    <w:rsid w:val="000A02D3"/>
    <w:rsid w:val="000A02E1"/>
    <w:rsid w:val="000A0792"/>
    <w:rsid w:val="000A0F30"/>
    <w:rsid w:val="000A0FC2"/>
    <w:rsid w:val="000A163F"/>
    <w:rsid w:val="000A2567"/>
    <w:rsid w:val="000A4855"/>
    <w:rsid w:val="000A4B94"/>
    <w:rsid w:val="000A4BF6"/>
    <w:rsid w:val="000A557F"/>
    <w:rsid w:val="000A5782"/>
    <w:rsid w:val="000A5DEB"/>
    <w:rsid w:val="000A5E3D"/>
    <w:rsid w:val="000A6314"/>
    <w:rsid w:val="000A636C"/>
    <w:rsid w:val="000A75E4"/>
    <w:rsid w:val="000B0410"/>
    <w:rsid w:val="000B09E7"/>
    <w:rsid w:val="000B1457"/>
    <w:rsid w:val="000B282A"/>
    <w:rsid w:val="000B2921"/>
    <w:rsid w:val="000B2C40"/>
    <w:rsid w:val="000B2E16"/>
    <w:rsid w:val="000B3419"/>
    <w:rsid w:val="000B3872"/>
    <w:rsid w:val="000B3FAC"/>
    <w:rsid w:val="000B47BD"/>
    <w:rsid w:val="000B5086"/>
    <w:rsid w:val="000B5782"/>
    <w:rsid w:val="000B58EA"/>
    <w:rsid w:val="000B63D4"/>
    <w:rsid w:val="000B6752"/>
    <w:rsid w:val="000B6BBA"/>
    <w:rsid w:val="000B6F11"/>
    <w:rsid w:val="000C0EB6"/>
    <w:rsid w:val="000C1330"/>
    <w:rsid w:val="000C26DA"/>
    <w:rsid w:val="000C2E17"/>
    <w:rsid w:val="000C2F4D"/>
    <w:rsid w:val="000C3CD1"/>
    <w:rsid w:val="000C3D69"/>
    <w:rsid w:val="000C453E"/>
    <w:rsid w:val="000C52E0"/>
    <w:rsid w:val="000C596C"/>
    <w:rsid w:val="000C6377"/>
    <w:rsid w:val="000C64E5"/>
    <w:rsid w:val="000C74AF"/>
    <w:rsid w:val="000C7882"/>
    <w:rsid w:val="000D0146"/>
    <w:rsid w:val="000D02E4"/>
    <w:rsid w:val="000D0438"/>
    <w:rsid w:val="000D1EA5"/>
    <w:rsid w:val="000D228D"/>
    <w:rsid w:val="000D2791"/>
    <w:rsid w:val="000D27A5"/>
    <w:rsid w:val="000D2811"/>
    <w:rsid w:val="000D4109"/>
    <w:rsid w:val="000D4FD6"/>
    <w:rsid w:val="000D6092"/>
    <w:rsid w:val="000D7F37"/>
    <w:rsid w:val="000E066A"/>
    <w:rsid w:val="000E0E96"/>
    <w:rsid w:val="000E1285"/>
    <w:rsid w:val="000E207B"/>
    <w:rsid w:val="000E2157"/>
    <w:rsid w:val="000E2FA2"/>
    <w:rsid w:val="000E3B48"/>
    <w:rsid w:val="000E41D6"/>
    <w:rsid w:val="000E4697"/>
    <w:rsid w:val="000E473A"/>
    <w:rsid w:val="000E4E77"/>
    <w:rsid w:val="000E5BF4"/>
    <w:rsid w:val="000F0A45"/>
    <w:rsid w:val="000F0DA7"/>
    <w:rsid w:val="000F0DEB"/>
    <w:rsid w:val="000F13B6"/>
    <w:rsid w:val="000F1BA6"/>
    <w:rsid w:val="000F1D2D"/>
    <w:rsid w:val="000F34F5"/>
    <w:rsid w:val="000F3FEA"/>
    <w:rsid w:val="000F45E3"/>
    <w:rsid w:val="000F5070"/>
    <w:rsid w:val="000F5E89"/>
    <w:rsid w:val="000F6FF1"/>
    <w:rsid w:val="000F73C3"/>
    <w:rsid w:val="000F768E"/>
    <w:rsid w:val="00100748"/>
    <w:rsid w:val="00100A2C"/>
    <w:rsid w:val="00100BD5"/>
    <w:rsid w:val="001014EC"/>
    <w:rsid w:val="001018D4"/>
    <w:rsid w:val="00101B12"/>
    <w:rsid w:val="0010206E"/>
    <w:rsid w:val="001020DF"/>
    <w:rsid w:val="0010262B"/>
    <w:rsid w:val="00102693"/>
    <w:rsid w:val="00103E9C"/>
    <w:rsid w:val="0010505C"/>
    <w:rsid w:val="00105188"/>
    <w:rsid w:val="00105274"/>
    <w:rsid w:val="00105A97"/>
    <w:rsid w:val="001060B9"/>
    <w:rsid w:val="00106BC0"/>
    <w:rsid w:val="00106E24"/>
    <w:rsid w:val="001073F4"/>
    <w:rsid w:val="001101F2"/>
    <w:rsid w:val="00110AAE"/>
    <w:rsid w:val="00110CE0"/>
    <w:rsid w:val="0011165C"/>
    <w:rsid w:val="00112DC8"/>
    <w:rsid w:val="00113401"/>
    <w:rsid w:val="00113C62"/>
    <w:rsid w:val="001158FA"/>
    <w:rsid w:val="00115FB5"/>
    <w:rsid w:val="00116A75"/>
    <w:rsid w:val="00116BDB"/>
    <w:rsid w:val="00117415"/>
    <w:rsid w:val="00117499"/>
    <w:rsid w:val="00117BCA"/>
    <w:rsid w:val="00117CDE"/>
    <w:rsid w:val="00120F4D"/>
    <w:rsid w:val="00121862"/>
    <w:rsid w:val="00121BC9"/>
    <w:rsid w:val="00122C83"/>
    <w:rsid w:val="0012390F"/>
    <w:rsid w:val="00123BED"/>
    <w:rsid w:val="00123C3A"/>
    <w:rsid w:val="00123E37"/>
    <w:rsid w:val="001248A6"/>
    <w:rsid w:val="00127276"/>
    <w:rsid w:val="001275E3"/>
    <w:rsid w:val="00127991"/>
    <w:rsid w:val="001304F5"/>
    <w:rsid w:val="00130EEE"/>
    <w:rsid w:val="001314AD"/>
    <w:rsid w:val="001319C0"/>
    <w:rsid w:val="00132CC0"/>
    <w:rsid w:val="001332C0"/>
    <w:rsid w:val="0013378A"/>
    <w:rsid w:val="0013485B"/>
    <w:rsid w:val="001349BD"/>
    <w:rsid w:val="00134C32"/>
    <w:rsid w:val="00135984"/>
    <w:rsid w:val="00136690"/>
    <w:rsid w:val="0013722D"/>
    <w:rsid w:val="00137540"/>
    <w:rsid w:val="00137DB3"/>
    <w:rsid w:val="001403A8"/>
    <w:rsid w:val="00141EE4"/>
    <w:rsid w:val="00142DB7"/>
    <w:rsid w:val="00143177"/>
    <w:rsid w:val="00143883"/>
    <w:rsid w:val="00143896"/>
    <w:rsid w:val="001453CA"/>
    <w:rsid w:val="00145F9D"/>
    <w:rsid w:val="00146034"/>
    <w:rsid w:val="00146463"/>
    <w:rsid w:val="00147463"/>
    <w:rsid w:val="001475CB"/>
    <w:rsid w:val="00150D7E"/>
    <w:rsid w:val="001511B9"/>
    <w:rsid w:val="001517F8"/>
    <w:rsid w:val="00151D98"/>
    <w:rsid w:val="0015286E"/>
    <w:rsid w:val="00153550"/>
    <w:rsid w:val="001535BE"/>
    <w:rsid w:val="001539CF"/>
    <w:rsid w:val="001543F2"/>
    <w:rsid w:val="00154A92"/>
    <w:rsid w:val="00154CD6"/>
    <w:rsid w:val="00155611"/>
    <w:rsid w:val="00155BBB"/>
    <w:rsid w:val="001568A9"/>
    <w:rsid w:val="00160015"/>
    <w:rsid w:val="00160083"/>
    <w:rsid w:val="001603F5"/>
    <w:rsid w:val="001618DA"/>
    <w:rsid w:val="00163EA3"/>
    <w:rsid w:val="00164955"/>
    <w:rsid w:val="00164E53"/>
    <w:rsid w:val="0016501D"/>
    <w:rsid w:val="00165AB2"/>
    <w:rsid w:val="00165D05"/>
    <w:rsid w:val="001665DC"/>
    <w:rsid w:val="00166A32"/>
    <w:rsid w:val="00166E05"/>
    <w:rsid w:val="001675E7"/>
    <w:rsid w:val="001704C2"/>
    <w:rsid w:val="00170D1F"/>
    <w:rsid w:val="00171C13"/>
    <w:rsid w:val="0017271E"/>
    <w:rsid w:val="00173FC5"/>
    <w:rsid w:val="00174AAF"/>
    <w:rsid w:val="00175939"/>
    <w:rsid w:val="001766DB"/>
    <w:rsid w:val="001769F3"/>
    <w:rsid w:val="00176A7C"/>
    <w:rsid w:val="00176C7B"/>
    <w:rsid w:val="00177F28"/>
    <w:rsid w:val="00181E94"/>
    <w:rsid w:val="00182114"/>
    <w:rsid w:val="0018227B"/>
    <w:rsid w:val="00182F45"/>
    <w:rsid w:val="001831C9"/>
    <w:rsid w:val="001831D1"/>
    <w:rsid w:val="00184350"/>
    <w:rsid w:val="00184949"/>
    <w:rsid w:val="00184BC1"/>
    <w:rsid w:val="0019031C"/>
    <w:rsid w:val="001916BD"/>
    <w:rsid w:val="00191B00"/>
    <w:rsid w:val="00192489"/>
    <w:rsid w:val="00192CEB"/>
    <w:rsid w:val="0019363E"/>
    <w:rsid w:val="00193C8C"/>
    <w:rsid w:val="00193ED1"/>
    <w:rsid w:val="001944D4"/>
    <w:rsid w:val="001950DD"/>
    <w:rsid w:val="0019558C"/>
    <w:rsid w:val="001956A9"/>
    <w:rsid w:val="0019588E"/>
    <w:rsid w:val="00196911"/>
    <w:rsid w:val="00196B6B"/>
    <w:rsid w:val="00196F71"/>
    <w:rsid w:val="001A07F2"/>
    <w:rsid w:val="001A0981"/>
    <w:rsid w:val="001A360D"/>
    <w:rsid w:val="001A499F"/>
    <w:rsid w:val="001A4CF0"/>
    <w:rsid w:val="001A54C6"/>
    <w:rsid w:val="001A5E03"/>
    <w:rsid w:val="001A6C3F"/>
    <w:rsid w:val="001A74F9"/>
    <w:rsid w:val="001A7645"/>
    <w:rsid w:val="001A7B5C"/>
    <w:rsid w:val="001A7E99"/>
    <w:rsid w:val="001B054D"/>
    <w:rsid w:val="001B1DA1"/>
    <w:rsid w:val="001B2BC6"/>
    <w:rsid w:val="001B336F"/>
    <w:rsid w:val="001B3852"/>
    <w:rsid w:val="001B6068"/>
    <w:rsid w:val="001B61FB"/>
    <w:rsid w:val="001B6367"/>
    <w:rsid w:val="001B6B91"/>
    <w:rsid w:val="001B6F9E"/>
    <w:rsid w:val="001B6FB1"/>
    <w:rsid w:val="001B7DF5"/>
    <w:rsid w:val="001B7EF0"/>
    <w:rsid w:val="001C15D6"/>
    <w:rsid w:val="001C18C8"/>
    <w:rsid w:val="001C1D87"/>
    <w:rsid w:val="001C20DF"/>
    <w:rsid w:val="001C213E"/>
    <w:rsid w:val="001C2906"/>
    <w:rsid w:val="001C299D"/>
    <w:rsid w:val="001C2F5E"/>
    <w:rsid w:val="001C3030"/>
    <w:rsid w:val="001C403F"/>
    <w:rsid w:val="001C5685"/>
    <w:rsid w:val="001C5D5E"/>
    <w:rsid w:val="001C658F"/>
    <w:rsid w:val="001C6AD1"/>
    <w:rsid w:val="001C6BE4"/>
    <w:rsid w:val="001C7726"/>
    <w:rsid w:val="001C78E5"/>
    <w:rsid w:val="001D0636"/>
    <w:rsid w:val="001D0BFD"/>
    <w:rsid w:val="001D0CA8"/>
    <w:rsid w:val="001D1A87"/>
    <w:rsid w:val="001D1FC3"/>
    <w:rsid w:val="001D273D"/>
    <w:rsid w:val="001D2939"/>
    <w:rsid w:val="001D29A0"/>
    <w:rsid w:val="001D34FE"/>
    <w:rsid w:val="001D35EE"/>
    <w:rsid w:val="001D3EB2"/>
    <w:rsid w:val="001D46C7"/>
    <w:rsid w:val="001D4D35"/>
    <w:rsid w:val="001D5134"/>
    <w:rsid w:val="001D7C64"/>
    <w:rsid w:val="001D7EAB"/>
    <w:rsid w:val="001E0390"/>
    <w:rsid w:val="001E042F"/>
    <w:rsid w:val="001E2481"/>
    <w:rsid w:val="001E2BBC"/>
    <w:rsid w:val="001E328B"/>
    <w:rsid w:val="001E32DE"/>
    <w:rsid w:val="001E43B3"/>
    <w:rsid w:val="001E4AD2"/>
    <w:rsid w:val="001E4F2D"/>
    <w:rsid w:val="001E63B2"/>
    <w:rsid w:val="001E6510"/>
    <w:rsid w:val="001E7254"/>
    <w:rsid w:val="001E75DE"/>
    <w:rsid w:val="001E76BA"/>
    <w:rsid w:val="001F16CB"/>
    <w:rsid w:val="001F1BE9"/>
    <w:rsid w:val="001F1E4A"/>
    <w:rsid w:val="001F21C4"/>
    <w:rsid w:val="001F2AA2"/>
    <w:rsid w:val="001F302F"/>
    <w:rsid w:val="001F35B9"/>
    <w:rsid w:val="001F3A01"/>
    <w:rsid w:val="001F4AF0"/>
    <w:rsid w:val="001F597A"/>
    <w:rsid w:val="001F598E"/>
    <w:rsid w:val="001F6873"/>
    <w:rsid w:val="001F7D3F"/>
    <w:rsid w:val="00201438"/>
    <w:rsid w:val="0020155D"/>
    <w:rsid w:val="00201E63"/>
    <w:rsid w:val="00202C54"/>
    <w:rsid w:val="002031A9"/>
    <w:rsid w:val="00204A9D"/>
    <w:rsid w:val="00205DA4"/>
    <w:rsid w:val="00206ADF"/>
    <w:rsid w:val="00206E94"/>
    <w:rsid w:val="00206E97"/>
    <w:rsid w:val="00207293"/>
    <w:rsid w:val="0020788B"/>
    <w:rsid w:val="00210169"/>
    <w:rsid w:val="00210316"/>
    <w:rsid w:val="0021104E"/>
    <w:rsid w:val="00214264"/>
    <w:rsid w:val="002145F4"/>
    <w:rsid w:val="00214B1E"/>
    <w:rsid w:val="00215246"/>
    <w:rsid w:val="002152E9"/>
    <w:rsid w:val="002155E5"/>
    <w:rsid w:val="00215F23"/>
    <w:rsid w:val="00216154"/>
    <w:rsid w:val="00216696"/>
    <w:rsid w:val="00216717"/>
    <w:rsid w:val="0021687B"/>
    <w:rsid w:val="0021741C"/>
    <w:rsid w:val="00217722"/>
    <w:rsid w:val="0021794E"/>
    <w:rsid w:val="0022078A"/>
    <w:rsid w:val="00220B45"/>
    <w:rsid w:val="00220DB1"/>
    <w:rsid w:val="0022242A"/>
    <w:rsid w:val="00222E43"/>
    <w:rsid w:val="00222FBF"/>
    <w:rsid w:val="00224096"/>
    <w:rsid w:val="00224BC4"/>
    <w:rsid w:val="00224C78"/>
    <w:rsid w:val="00224E0D"/>
    <w:rsid w:val="00225A37"/>
    <w:rsid w:val="0022741E"/>
    <w:rsid w:val="00227497"/>
    <w:rsid w:val="00231A8F"/>
    <w:rsid w:val="00232D27"/>
    <w:rsid w:val="002335DB"/>
    <w:rsid w:val="00233BBA"/>
    <w:rsid w:val="00233CA3"/>
    <w:rsid w:val="00235A63"/>
    <w:rsid w:val="002362E7"/>
    <w:rsid w:val="00237227"/>
    <w:rsid w:val="00237816"/>
    <w:rsid w:val="0024096B"/>
    <w:rsid w:val="00240D5C"/>
    <w:rsid w:val="00241080"/>
    <w:rsid w:val="00241266"/>
    <w:rsid w:val="00244C83"/>
    <w:rsid w:val="002452C0"/>
    <w:rsid w:val="00246788"/>
    <w:rsid w:val="00247A48"/>
    <w:rsid w:val="00247C3C"/>
    <w:rsid w:val="00247EA0"/>
    <w:rsid w:val="00247F4E"/>
    <w:rsid w:val="0025045F"/>
    <w:rsid w:val="002512E5"/>
    <w:rsid w:val="00251472"/>
    <w:rsid w:val="00251835"/>
    <w:rsid w:val="00251A50"/>
    <w:rsid w:val="00251A84"/>
    <w:rsid w:val="00251EFF"/>
    <w:rsid w:val="002529EA"/>
    <w:rsid w:val="002534B6"/>
    <w:rsid w:val="00253B8E"/>
    <w:rsid w:val="00253E64"/>
    <w:rsid w:val="00254451"/>
    <w:rsid w:val="00255112"/>
    <w:rsid w:val="00256457"/>
    <w:rsid w:val="002564A4"/>
    <w:rsid w:val="0025791B"/>
    <w:rsid w:val="00257EB6"/>
    <w:rsid w:val="00257FD2"/>
    <w:rsid w:val="002603BE"/>
    <w:rsid w:val="0026103D"/>
    <w:rsid w:val="00261140"/>
    <w:rsid w:val="00263460"/>
    <w:rsid w:val="00263538"/>
    <w:rsid w:val="00263A6B"/>
    <w:rsid w:val="00263CF6"/>
    <w:rsid w:val="00263D68"/>
    <w:rsid w:val="00263ECD"/>
    <w:rsid w:val="00265563"/>
    <w:rsid w:val="002669D5"/>
    <w:rsid w:val="00266C5B"/>
    <w:rsid w:val="00267410"/>
    <w:rsid w:val="00267F4E"/>
    <w:rsid w:val="00270DF9"/>
    <w:rsid w:val="002735B4"/>
    <w:rsid w:val="00274735"/>
    <w:rsid w:val="00274CF0"/>
    <w:rsid w:val="00274D34"/>
    <w:rsid w:val="00274E94"/>
    <w:rsid w:val="002751A6"/>
    <w:rsid w:val="002757D7"/>
    <w:rsid w:val="00275CCD"/>
    <w:rsid w:val="002764A3"/>
    <w:rsid w:val="002773B7"/>
    <w:rsid w:val="002774EE"/>
    <w:rsid w:val="00277734"/>
    <w:rsid w:val="002804F8"/>
    <w:rsid w:val="00281ADF"/>
    <w:rsid w:val="00281CFE"/>
    <w:rsid w:val="00281FB7"/>
    <w:rsid w:val="00282767"/>
    <w:rsid w:val="0028363E"/>
    <w:rsid w:val="00283CED"/>
    <w:rsid w:val="00284630"/>
    <w:rsid w:val="002849B0"/>
    <w:rsid w:val="0028537C"/>
    <w:rsid w:val="00285380"/>
    <w:rsid w:val="0028703C"/>
    <w:rsid w:val="0029060E"/>
    <w:rsid w:val="00291DCF"/>
    <w:rsid w:val="00292301"/>
    <w:rsid w:val="002927BC"/>
    <w:rsid w:val="00293E53"/>
    <w:rsid w:val="002944D2"/>
    <w:rsid w:val="0029511D"/>
    <w:rsid w:val="00296C3A"/>
    <w:rsid w:val="002A0213"/>
    <w:rsid w:val="002A0E59"/>
    <w:rsid w:val="002A105C"/>
    <w:rsid w:val="002A1090"/>
    <w:rsid w:val="002A159F"/>
    <w:rsid w:val="002A1714"/>
    <w:rsid w:val="002A3B49"/>
    <w:rsid w:val="002A3F2D"/>
    <w:rsid w:val="002A42AA"/>
    <w:rsid w:val="002A4761"/>
    <w:rsid w:val="002A4E2F"/>
    <w:rsid w:val="002A4F1B"/>
    <w:rsid w:val="002A56DB"/>
    <w:rsid w:val="002A633A"/>
    <w:rsid w:val="002A70EA"/>
    <w:rsid w:val="002A76B7"/>
    <w:rsid w:val="002A7D60"/>
    <w:rsid w:val="002B1450"/>
    <w:rsid w:val="002B19EE"/>
    <w:rsid w:val="002B24A8"/>
    <w:rsid w:val="002B401A"/>
    <w:rsid w:val="002B4D0F"/>
    <w:rsid w:val="002B4F44"/>
    <w:rsid w:val="002B4F94"/>
    <w:rsid w:val="002B5644"/>
    <w:rsid w:val="002B5761"/>
    <w:rsid w:val="002B6787"/>
    <w:rsid w:val="002B69E0"/>
    <w:rsid w:val="002B6BCC"/>
    <w:rsid w:val="002B7BF8"/>
    <w:rsid w:val="002C0511"/>
    <w:rsid w:val="002C0D3E"/>
    <w:rsid w:val="002C225C"/>
    <w:rsid w:val="002C2602"/>
    <w:rsid w:val="002C2F70"/>
    <w:rsid w:val="002C44DE"/>
    <w:rsid w:val="002C4EEC"/>
    <w:rsid w:val="002C5E7C"/>
    <w:rsid w:val="002C61B5"/>
    <w:rsid w:val="002C6273"/>
    <w:rsid w:val="002C6DAC"/>
    <w:rsid w:val="002C6F47"/>
    <w:rsid w:val="002D04C4"/>
    <w:rsid w:val="002D0965"/>
    <w:rsid w:val="002D1C5A"/>
    <w:rsid w:val="002D2A24"/>
    <w:rsid w:val="002D3A43"/>
    <w:rsid w:val="002D55A5"/>
    <w:rsid w:val="002D62E6"/>
    <w:rsid w:val="002D6DC6"/>
    <w:rsid w:val="002D7360"/>
    <w:rsid w:val="002E0EDC"/>
    <w:rsid w:val="002E0F84"/>
    <w:rsid w:val="002E113E"/>
    <w:rsid w:val="002E134C"/>
    <w:rsid w:val="002E183A"/>
    <w:rsid w:val="002E336D"/>
    <w:rsid w:val="002E4957"/>
    <w:rsid w:val="002E4AF2"/>
    <w:rsid w:val="002E5CB8"/>
    <w:rsid w:val="002E6076"/>
    <w:rsid w:val="002E6224"/>
    <w:rsid w:val="002E6540"/>
    <w:rsid w:val="002E6716"/>
    <w:rsid w:val="002E6C73"/>
    <w:rsid w:val="002F0132"/>
    <w:rsid w:val="002F043A"/>
    <w:rsid w:val="002F0992"/>
    <w:rsid w:val="002F0B28"/>
    <w:rsid w:val="002F1389"/>
    <w:rsid w:val="002F19A8"/>
    <w:rsid w:val="002F1C83"/>
    <w:rsid w:val="002F1C8F"/>
    <w:rsid w:val="002F25A2"/>
    <w:rsid w:val="002F3AE4"/>
    <w:rsid w:val="002F442C"/>
    <w:rsid w:val="002F4A64"/>
    <w:rsid w:val="002F61D2"/>
    <w:rsid w:val="002F701D"/>
    <w:rsid w:val="002F7035"/>
    <w:rsid w:val="002F70C2"/>
    <w:rsid w:val="00300998"/>
    <w:rsid w:val="00300E9A"/>
    <w:rsid w:val="003016F6"/>
    <w:rsid w:val="00302AEB"/>
    <w:rsid w:val="00304C92"/>
    <w:rsid w:val="00305885"/>
    <w:rsid w:val="003063B5"/>
    <w:rsid w:val="003066C9"/>
    <w:rsid w:val="00307248"/>
    <w:rsid w:val="0030728C"/>
    <w:rsid w:val="003072F9"/>
    <w:rsid w:val="00307A68"/>
    <w:rsid w:val="003100D4"/>
    <w:rsid w:val="0031053F"/>
    <w:rsid w:val="00310557"/>
    <w:rsid w:val="00310D1C"/>
    <w:rsid w:val="00311842"/>
    <w:rsid w:val="00311F1A"/>
    <w:rsid w:val="00312D7D"/>
    <w:rsid w:val="00313C30"/>
    <w:rsid w:val="00314532"/>
    <w:rsid w:val="003149C1"/>
    <w:rsid w:val="00315353"/>
    <w:rsid w:val="00316786"/>
    <w:rsid w:val="00316DF3"/>
    <w:rsid w:val="00317FEC"/>
    <w:rsid w:val="00317FFD"/>
    <w:rsid w:val="003206DB"/>
    <w:rsid w:val="00320ABD"/>
    <w:rsid w:val="0032306E"/>
    <w:rsid w:val="003232D1"/>
    <w:rsid w:val="00323409"/>
    <w:rsid w:val="00323E3C"/>
    <w:rsid w:val="00324C08"/>
    <w:rsid w:val="00324F9D"/>
    <w:rsid w:val="00325B98"/>
    <w:rsid w:val="003261F4"/>
    <w:rsid w:val="00327557"/>
    <w:rsid w:val="0032771E"/>
    <w:rsid w:val="00327971"/>
    <w:rsid w:val="00327992"/>
    <w:rsid w:val="00327BE7"/>
    <w:rsid w:val="0033185C"/>
    <w:rsid w:val="003323C7"/>
    <w:rsid w:val="0033243B"/>
    <w:rsid w:val="00332621"/>
    <w:rsid w:val="00334342"/>
    <w:rsid w:val="00334C3F"/>
    <w:rsid w:val="00334E7B"/>
    <w:rsid w:val="00334FE7"/>
    <w:rsid w:val="00335014"/>
    <w:rsid w:val="003351DA"/>
    <w:rsid w:val="0033563A"/>
    <w:rsid w:val="00336F33"/>
    <w:rsid w:val="0033789E"/>
    <w:rsid w:val="00337B91"/>
    <w:rsid w:val="00337CAA"/>
    <w:rsid w:val="00340102"/>
    <w:rsid w:val="00340122"/>
    <w:rsid w:val="00341499"/>
    <w:rsid w:val="00341895"/>
    <w:rsid w:val="00341BC3"/>
    <w:rsid w:val="00342D3D"/>
    <w:rsid w:val="00342E99"/>
    <w:rsid w:val="0034337E"/>
    <w:rsid w:val="00343F1D"/>
    <w:rsid w:val="003447EC"/>
    <w:rsid w:val="00344F7C"/>
    <w:rsid w:val="0034577E"/>
    <w:rsid w:val="003457D4"/>
    <w:rsid w:val="00345E8A"/>
    <w:rsid w:val="00346078"/>
    <w:rsid w:val="0034671C"/>
    <w:rsid w:val="00346F60"/>
    <w:rsid w:val="00347428"/>
    <w:rsid w:val="0034755F"/>
    <w:rsid w:val="00347F2F"/>
    <w:rsid w:val="003508AC"/>
    <w:rsid w:val="00350E0B"/>
    <w:rsid w:val="003512B3"/>
    <w:rsid w:val="00351907"/>
    <w:rsid w:val="00351971"/>
    <w:rsid w:val="00351CC4"/>
    <w:rsid w:val="00351F92"/>
    <w:rsid w:val="003520C4"/>
    <w:rsid w:val="0035228B"/>
    <w:rsid w:val="003525E2"/>
    <w:rsid w:val="003536E9"/>
    <w:rsid w:val="003538B3"/>
    <w:rsid w:val="00354CE5"/>
    <w:rsid w:val="0035592A"/>
    <w:rsid w:val="00355EC6"/>
    <w:rsid w:val="0035632A"/>
    <w:rsid w:val="00356A94"/>
    <w:rsid w:val="00356DAF"/>
    <w:rsid w:val="00357387"/>
    <w:rsid w:val="003575B6"/>
    <w:rsid w:val="003577A0"/>
    <w:rsid w:val="003577F3"/>
    <w:rsid w:val="00357CC5"/>
    <w:rsid w:val="00357D76"/>
    <w:rsid w:val="003602ED"/>
    <w:rsid w:val="0036042A"/>
    <w:rsid w:val="00360AB3"/>
    <w:rsid w:val="00362288"/>
    <w:rsid w:val="003625AE"/>
    <w:rsid w:val="00362C43"/>
    <w:rsid w:val="00362DD4"/>
    <w:rsid w:val="00363562"/>
    <w:rsid w:val="00363854"/>
    <w:rsid w:val="00364712"/>
    <w:rsid w:val="00364F4C"/>
    <w:rsid w:val="0036509F"/>
    <w:rsid w:val="0036512E"/>
    <w:rsid w:val="003659C7"/>
    <w:rsid w:val="003665E3"/>
    <w:rsid w:val="0036733A"/>
    <w:rsid w:val="003705FB"/>
    <w:rsid w:val="00371837"/>
    <w:rsid w:val="003729D0"/>
    <w:rsid w:val="003756DF"/>
    <w:rsid w:val="003759A9"/>
    <w:rsid w:val="00375EBF"/>
    <w:rsid w:val="00377542"/>
    <w:rsid w:val="00380325"/>
    <w:rsid w:val="003816C2"/>
    <w:rsid w:val="00381E74"/>
    <w:rsid w:val="00382242"/>
    <w:rsid w:val="003822DD"/>
    <w:rsid w:val="003834CB"/>
    <w:rsid w:val="00383ECA"/>
    <w:rsid w:val="003858B7"/>
    <w:rsid w:val="00386F88"/>
    <w:rsid w:val="003870D5"/>
    <w:rsid w:val="0038717B"/>
    <w:rsid w:val="00390993"/>
    <w:rsid w:val="00390B39"/>
    <w:rsid w:val="003918EC"/>
    <w:rsid w:val="00392350"/>
    <w:rsid w:val="003932CC"/>
    <w:rsid w:val="0039451B"/>
    <w:rsid w:val="00395EE1"/>
    <w:rsid w:val="003961CE"/>
    <w:rsid w:val="00396247"/>
    <w:rsid w:val="003963EA"/>
    <w:rsid w:val="00397111"/>
    <w:rsid w:val="00397306"/>
    <w:rsid w:val="00397933"/>
    <w:rsid w:val="0039799E"/>
    <w:rsid w:val="003A14E7"/>
    <w:rsid w:val="003A1F0D"/>
    <w:rsid w:val="003A1F8E"/>
    <w:rsid w:val="003A25B3"/>
    <w:rsid w:val="003A2838"/>
    <w:rsid w:val="003A296E"/>
    <w:rsid w:val="003A4682"/>
    <w:rsid w:val="003A57B8"/>
    <w:rsid w:val="003A586F"/>
    <w:rsid w:val="003A6A37"/>
    <w:rsid w:val="003A718B"/>
    <w:rsid w:val="003A7780"/>
    <w:rsid w:val="003A7BA0"/>
    <w:rsid w:val="003B17B2"/>
    <w:rsid w:val="003B2822"/>
    <w:rsid w:val="003B2FFC"/>
    <w:rsid w:val="003B3892"/>
    <w:rsid w:val="003B42BE"/>
    <w:rsid w:val="003B42E1"/>
    <w:rsid w:val="003B4CBC"/>
    <w:rsid w:val="003B4D3A"/>
    <w:rsid w:val="003B4FF3"/>
    <w:rsid w:val="003B50B1"/>
    <w:rsid w:val="003B6839"/>
    <w:rsid w:val="003B6858"/>
    <w:rsid w:val="003B7984"/>
    <w:rsid w:val="003B7B33"/>
    <w:rsid w:val="003B7DED"/>
    <w:rsid w:val="003C060F"/>
    <w:rsid w:val="003C13C2"/>
    <w:rsid w:val="003C1BB5"/>
    <w:rsid w:val="003C2B08"/>
    <w:rsid w:val="003C3697"/>
    <w:rsid w:val="003C4105"/>
    <w:rsid w:val="003C507F"/>
    <w:rsid w:val="003C57B2"/>
    <w:rsid w:val="003C6174"/>
    <w:rsid w:val="003C6F84"/>
    <w:rsid w:val="003C6FC5"/>
    <w:rsid w:val="003D007B"/>
    <w:rsid w:val="003D3CD8"/>
    <w:rsid w:val="003D3DF7"/>
    <w:rsid w:val="003D4A46"/>
    <w:rsid w:val="003D4D35"/>
    <w:rsid w:val="003D5FEC"/>
    <w:rsid w:val="003D7FCB"/>
    <w:rsid w:val="003E04F3"/>
    <w:rsid w:val="003E24A9"/>
    <w:rsid w:val="003E2616"/>
    <w:rsid w:val="003E2F5D"/>
    <w:rsid w:val="003E31CB"/>
    <w:rsid w:val="003E434E"/>
    <w:rsid w:val="003E60BC"/>
    <w:rsid w:val="003E64F3"/>
    <w:rsid w:val="003E6A6D"/>
    <w:rsid w:val="003E6D2B"/>
    <w:rsid w:val="003E6E6D"/>
    <w:rsid w:val="003F0747"/>
    <w:rsid w:val="003F0BB6"/>
    <w:rsid w:val="003F0E20"/>
    <w:rsid w:val="003F27E7"/>
    <w:rsid w:val="003F2CA2"/>
    <w:rsid w:val="003F311E"/>
    <w:rsid w:val="003F3136"/>
    <w:rsid w:val="003F3728"/>
    <w:rsid w:val="003F389B"/>
    <w:rsid w:val="003F402B"/>
    <w:rsid w:val="003F42D4"/>
    <w:rsid w:val="003F4B27"/>
    <w:rsid w:val="003F4BFF"/>
    <w:rsid w:val="003F5035"/>
    <w:rsid w:val="003F55D7"/>
    <w:rsid w:val="003F5E6B"/>
    <w:rsid w:val="003F6F9F"/>
    <w:rsid w:val="003F7393"/>
    <w:rsid w:val="003F7C02"/>
    <w:rsid w:val="003F7C62"/>
    <w:rsid w:val="004005B2"/>
    <w:rsid w:val="0040093D"/>
    <w:rsid w:val="004012FC"/>
    <w:rsid w:val="00401656"/>
    <w:rsid w:val="0040167D"/>
    <w:rsid w:val="00402659"/>
    <w:rsid w:val="004026DD"/>
    <w:rsid w:val="00402E6D"/>
    <w:rsid w:val="00403C44"/>
    <w:rsid w:val="004042A4"/>
    <w:rsid w:val="0040434F"/>
    <w:rsid w:val="004049A2"/>
    <w:rsid w:val="00404A24"/>
    <w:rsid w:val="0040563A"/>
    <w:rsid w:val="00405975"/>
    <w:rsid w:val="0040641C"/>
    <w:rsid w:val="00406546"/>
    <w:rsid w:val="0040699B"/>
    <w:rsid w:val="0041134C"/>
    <w:rsid w:val="00411722"/>
    <w:rsid w:val="00412FE9"/>
    <w:rsid w:val="0041341E"/>
    <w:rsid w:val="00413FDD"/>
    <w:rsid w:val="004161F5"/>
    <w:rsid w:val="00417C2E"/>
    <w:rsid w:val="00417EA4"/>
    <w:rsid w:val="00417FE2"/>
    <w:rsid w:val="00420221"/>
    <w:rsid w:val="004250BF"/>
    <w:rsid w:val="00425DC0"/>
    <w:rsid w:val="00427922"/>
    <w:rsid w:val="00430009"/>
    <w:rsid w:val="00430A6D"/>
    <w:rsid w:val="00431567"/>
    <w:rsid w:val="004325D2"/>
    <w:rsid w:val="00432658"/>
    <w:rsid w:val="004334C6"/>
    <w:rsid w:val="004337A4"/>
    <w:rsid w:val="004338C4"/>
    <w:rsid w:val="00433DE2"/>
    <w:rsid w:val="0043614E"/>
    <w:rsid w:val="004366E9"/>
    <w:rsid w:val="00436E65"/>
    <w:rsid w:val="00436F12"/>
    <w:rsid w:val="00440856"/>
    <w:rsid w:val="00440B50"/>
    <w:rsid w:val="00440CBC"/>
    <w:rsid w:val="004411F4"/>
    <w:rsid w:val="00442959"/>
    <w:rsid w:val="00443AF5"/>
    <w:rsid w:val="004469D2"/>
    <w:rsid w:val="00447782"/>
    <w:rsid w:val="0044793F"/>
    <w:rsid w:val="00450CDB"/>
    <w:rsid w:val="004513E5"/>
    <w:rsid w:val="00452311"/>
    <w:rsid w:val="004524E2"/>
    <w:rsid w:val="00452E93"/>
    <w:rsid w:val="00453F22"/>
    <w:rsid w:val="004545D4"/>
    <w:rsid w:val="004549A2"/>
    <w:rsid w:val="004566FE"/>
    <w:rsid w:val="00457EB7"/>
    <w:rsid w:val="004601D8"/>
    <w:rsid w:val="00461320"/>
    <w:rsid w:val="00461430"/>
    <w:rsid w:val="00461D3F"/>
    <w:rsid w:val="00462271"/>
    <w:rsid w:val="004623ED"/>
    <w:rsid w:val="004631D2"/>
    <w:rsid w:val="00463429"/>
    <w:rsid w:val="00463C59"/>
    <w:rsid w:val="00463F69"/>
    <w:rsid w:val="00464316"/>
    <w:rsid w:val="00464D51"/>
    <w:rsid w:val="00465677"/>
    <w:rsid w:val="004659DA"/>
    <w:rsid w:val="00465F03"/>
    <w:rsid w:val="004665E9"/>
    <w:rsid w:val="0046736B"/>
    <w:rsid w:val="00467A55"/>
    <w:rsid w:val="004701AE"/>
    <w:rsid w:val="0047070C"/>
    <w:rsid w:val="00470EC6"/>
    <w:rsid w:val="00471AF8"/>
    <w:rsid w:val="00471D74"/>
    <w:rsid w:val="00472143"/>
    <w:rsid w:val="004724CA"/>
    <w:rsid w:val="00472716"/>
    <w:rsid w:val="004734F0"/>
    <w:rsid w:val="004739F3"/>
    <w:rsid w:val="00474E87"/>
    <w:rsid w:val="00475DBB"/>
    <w:rsid w:val="00476FCC"/>
    <w:rsid w:val="00477B71"/>
    <w:rsid w:val="00477F64"/>
    <w:rsid w:val="00480888"/>
    <w:rsid w:val="00481178"/>
    <w:rsid w:val="00482EC6"/>
    <w:rsid w:val="0048311A"/>
    <w:rsid w:val="00483833"/>
    <w:rsid w:val="004839B3"/>
    <w:rsid w:val="00483F73"/>
    <w:rsid w:val="00484878"/>
    <w:rsid w:val="00484CD4"/>
    <w:rsid w:val="00485B0D"/>
    <w:rsid w:val="00486127"/>
    <w:rsid w:val="004865DA"/>
    <w:rsid w:val="00486B15"/>
    <w:rsid w:val="0049003B"/>
    <w:rsid w:val="00492DD6"/>
    <w:rsid w:val="00493CEC"/>
    <w:rsid w:val="004955BA"/>
    <w:rsid w:val="00495CB1"/>
    <w:rsid w:val="004962C9"/>
    <w:rsid w:val="00496742"/>
    <w:rsid w:val="00496EBE"/>
    <w:rsid w:val="00497604"/>
    <w:rsid w:val="00497749"/>
    <w:rsid w:val="004A1557"/>
    <w:rsid w:val="004A16B8"/>
    <w:rsid w:val="004A372C"/>
    <w:rsid w:val="004A3834"/>
    <w:rsid w:val="004A4446"/>
    <w:rsid w:val="004A5B2C"/>
    <w:rsid w:val="004A6710"/>
    <w:rsid w:val="004A7458"/>
    <w:rsid w:val="004B017D"/>
    <w:rsid w:val="004B0881"/>
    <w:rsid w:val="004B1943"/>
    <w:rsid w:val="004B1DA0"/>
    <w:rsid w:val="004B1FB6"/>
    <w:rsid w:val="004B24D7"/>
    <w:rsid w:val="004B271A"/>
    <w:rsid w:val="004B272D"/>
    <w:rsid w:val="004B284B"/>
    <w:rsid w:val="004B337B"/>
    <w:rsid w:val="004B398C"/>
    <w:rsid w:val="004B51A0"/>
    <w:rsid w:val="004B52F9"/>
    <w:rsid w:val="004B5D24"/>
    <w:rsid w:val="004B6F36"/>
    <w:rsid w:val="004B79DA"/>
    <w:rsid w:val="004B7C84"/>
    <w:rsid w:val="004C02BC"/>
    <w:rsid w:val="004C2471"/>
    <w:rsid w:val="004C2A40"/>
    <w:rsid w:val="004C2E14"/>
    <w:rsid w:val="004C3407"/>
    <w:rsid w:val="004C3457"/>
    <w:rsid w:val="004C3E13"/>
    <w:rsid w:val="004C53BE"/>
    <w:rsid w:val="004C5AE0"/>
    <w:rsid w:val="004C6140"/>
    <w:rsid w:val="004C66C9"/>
    <w:rsid w:val="004C6A11"/>
    <w:rsid w:val="004C6F8B"/>
    <w:rsid w:val="004D06E1"/>
    <w:rsid w:val="004D0734"/>
    <w:rsid w:val="004D12B5"/>
    <w:rsid w:val="004D13C8"/>
    <w:rsid w:val="004D2C02"/>
    <w:rsid w:val="004D3AD4"/>
    <w:rsid w:val="004D5C9E"/>
    <w:rsid w:val="004D5EFA"/>
    <w:rsid w:val="004D61B5"/>
    <w:rsid w:val="004D7171"/>
    <w:rsid w:val="004D780E"/>
    <w:rsid w:val="004E1BD9"/>
    <w:rsid w:val="004E1FF5"/>
    <w:rsid w:val="004E20BD"/>
    <w:rsid w:val="004E2344"/>
    <w:rsid w:val="004E2E6A"/>
    <w:rsid w:val="004E310F"/>
    <w:rsid w:val="004E4953"/>
    <w:rsid w:val="004E4F9E"/>
    <w:rsid w:val="004E5CC8"/>
    <w:rsid w:val="004E6A7D"/>
    <w:rsid w:val="004E70D5"/>
    <w:rsid w:val="004E7B8F"/>
    <w:rsid w:val="004F038D"/>
    <w:rsid w:val="004F099C"/>
    <w:rsid w:val="004F1099"/>
    <w:rsid w:val="004F1349"/>
    <w:rsid w:val="004F24A9"/>
    <w:rsid w:val="004F383A"/>
    <w:rsid w:val="004F3E43"/>
    <w:rsid w:val="004F3E61"/>
    <w:rsid w:val="004F4C86"/>
    <w:rsid w:val="004F4FA2"/>
    <w:rsid w:val="004F508B"/>
    <w:rsid w:val="004F5997"/>
    <w:rsid w:val="004F5AAB"/>
    <w:rsid w:val="004F6BAE"/>
    <w:rsid w:val="004F77D2"/>
    <w:rsid w:val="005002C7"/>
    <w:rsid w:val="005009FB"/>
    <w:rsid w:val="00500AF9"/>
    <w:rsid w:val="0050158D"/>
    <w:rsid w:val="00501AAF"/>
    <w:rsid w:val="00501C67"/>
    <w:rsid w:val="005021C2"/>
    <w:rsid w:val="005021F1"/>
    <w:rsid w:val="00502594"/>
    <w:rsid w:val="005028B2"/>
    <w:rsid w:val="00502CDC"/>
    <w:rsid w:val="005033E5"/>
    <w:rsid w:val="005037FD"/>
    <w:rsid w:val="00503D9A"/>
    <w:rsid w:val="00504365"/>
    <w:rsid w:val="00504629"/>
    <w:rsid w:val="00504F18"/>
    <w:rsid w:val="00504F7F"/>
    <w:rsid w:val="00505387"/>
    <w:rsid w:val="00505A09"/>
    <w:rsid w:val="0050677F"/>
    <w:rsid w:val="005077ED"/>
    <w:rsid w:val="00507A1F"/>
    <w:rsid w:val="00511997"/>
    <w:rsid w:val="00511F3C"/>
    <w:rsid w:val="0051208F"/>
    <w:rsid w:val="00512757"/>
    <w:rsid w:val="00512D09"/>
    <w:rsid w:val="005134A3"/>
    <w:rsid w:val="00513A36"/>
    <w:rsid w:val="00513B21"/>
    <w:rsid w:val="005141F1"/>
    <w:rsid w:val="005158F9"/>
    <w:rsid w:val="00515AE1"/>
    <w:rsid w:val="00515D87"/>
    <w:rsid w:val="00515ED1"/>
    <w:rsid w:val="00516E19"/>
    <w:rsid w:val="00517A87"/>
    <w:rsid w:val="00517ADC"/>
    <w:rsid w:val="00517C87"/>
    <w:rsid w:val="00520A79"/>
    <w:rsid w:val="00520F5C"/>
    <w:rsid w:val="005211E2"/>
    <w:rsid w:val="0052125D"/>
    <w:rsid w:val="00521D61"/>
    <w:rsid w:val="00521E85"/>
    <w:rsid w:val="005233B6"/>
    <w:rsid w:val="005238D7"/>
    <w:rsid w:val="00523A68"/>
    <w:rsid w:val="005243BF"/>
    <w:rsid w:val="00524600"/>
    <w:rsid w:val="00524EA8"/>
    <w:rsid w:val="00524F59"/>
    <w:rsid w:val="0052502D"/>
    <w:rsid w:val="005253EA"/>
    <w:rsid w:val="00525E73"/>
    <w:rsid w:val="005271E2"/>
    <w:rsid w:val="00531978"/>
    <w:rsid w:val="00531A80"/>
    <w:rsid w:val="00531D11"/>
    <w:rsid w:val="005327AF"/>
    <w:rsid w:val="0053328E"/>
    <w:rsid w:val="00533D72"/>
    <w:rsid w:val="00535286"/>
    <w:rsid w:val="00536986"/>
    <w:rsid w:val="00540EF5"/>
    <w:rsid w:val="005413B6"/>
    <w:rsid w:val="00541C1C"/>
    <w:rsid w:val="00542728"/>
    <w:rsid w:val="00542CFC"/>
    <w:rsid w:val="00543A25"/>
    <w:rsid w:val="00543C1D"/>
    <w:rsid w:val="005442D5"/>
    <w:rsid w:val="005451CB"/>
    <w:rsid w:val="005459D4"/>
    <w:rsid w:val="00546294"/>
    <w:rsid w:val="005469FC"/>
    <w:rsid w:val="00547FE8"/>
    <w:rsid w:val="005509EA"/>
    <w:rsid w:val="005510C5"/>
    <w:rsid w:val="00551213"/>
    <w:rsid w:val="0055146B"/>
    <w:rsid w:val="00551AA0"/>
    <w:rsid w:val="00551C7E"/>
    <w:rsid w:val="005539ED"/>
    <w:rsid w:val="00553F90"/>
    <w:rsid w:val="00554288"/>
    <w:rsid w:val="00554323"/>
    <w:rsid w:val="005543AA"/>
    <w:rsid w:val="00555A51"/>
    <w:rsid w:val="00556C02"/>
    <w:rsid w:val="00557322"/>
    <w:rsid w:val="00560E8B"/>
    <w:rsid w:val="00566EDA"/>
    <w:rsid w:val="00566F8D"/>
    <w:rsid w:val="00567160"/>
    <w:rsid w:val="00567EFD"/>
    <w:rsid w:val="00570714"/>
    <w:rsid w:val="00570CC3"/>
    <w:rsid w:val="00570CC4"/>
    <w:rsid w:val="00570E9B"/>
    <w:rsid w:val="005719EB"/>
    <w:rsid w:val="00571F4D"/>
    <w:rsid w:val="00574011"/>
    <w:rsid w:val="0057442E"/>
    <w:rsid w:val="005747C7"/>
    <w:rsid w:val="005748B8"/>
    <w:rsid w:val="00575F33"/>
    <w:rsid w:val="00577931"/>
    <w:rsid w:val="0057796A"/>
    <w:rsid w:val="00581A5A"/>
    <w:rsid w:val="00581E5C"/>
    <w:rsid w:val="005820E2"/>
    <w:rsid w:val="00582AE1"/>
    <w:rsid w:val="00583D7F"/>
    <w:rsid w:val="00585EDB"/>
    <w:rsid w:val="0058795F"/>
    <w:rsid w:val="005902F3"/>
    <w:rsid w:val="005909A6"/>
    <w:rsid w:val="00591988"/>
    <w:rsid w:val="005925F1"/>
    <w:rsid w:val="00592EC0"/>
    <w:rsid w:val="00593DB0"/>
    <w:rsid w:val="00594D3F"/>
    <w:rsid w:val="005952E7"/>
    <w:rsid w:val="00595BBB"/>
    <w:rsid w:val="00597755"/>
    <w:rsid w:val="00597E88"/>
    <w:rsid w:val="005A0637"/>
    <w:rsid w:val="005A0A14"/>
    <w:rsid w:val="005A11EA"/>
    <w:rsid w:val="005A1801"/>
    <w:rsid w:val="005A246B"/>
    <w:rsid w:val="005A28B3"/>
    <w:rsid w:val="005A34D0"/>
    <w:rsid w:val="005A3D2A"/>
    <w:rsid w:val="005A4045"/>
    <w:rsid w:val="005A4A7A"/>
    <w:rsid w:val="005A4EF4"/>
    <w:rsid w:val="005A5A7B"/>
    <w:rsid w:val="005A5D90"/>
    <w:rsid w:val="005A61DC"/>
    <w:rsid w:val="005A7727"/>
    <w:rsid w:val="005A777C"/>
    <w:rsid w:val="005B1543"/>
    <w:rsid w:val="005B1601"/>
    <w:rsid w:val="005B1891"/>
    <w:rsid w:val="005B24D4"/>
    <w:rsid w:val="005B25C2"/>
    <w:rsid w:val="005B2B13"/>
    <w:rsid w:val="005B2F57"/>
    <w:rsid w:val="005B366C"/>
    <w:rsid w:val="005B3C4E"/>
    <w:rsid w:val="005B50F9"/>
    <w:rsid w:val="005B561F"/>
    <w:rsid w:val="005B585B"/>
    <w:rsid w:val="005B7F0F"/>
    <w:rsid w:val="005C0A9C"/>
    <w:rsid w:val="005C1683"/>
    <w:rsid w:val="005C1B6B"/>
    <w:rsid w:val="005C2178"/>
    <w:rsid w:val="005C29B2"/>
    <w:rsid w:val="005C3ADF"/>
    <w:rsid w:val="005C3B75"/>
    <w:rsid w:val="005C3F3F"/>
    <w:rsid w:val="005C4117"/>
    <w:rsid w:val="005C42C9"/>
    <w:rsid w:val="005C4369"/>
    <w:rsid w:val="005C4BD1"/>
    <w:rsid w:val="005C4F15"/>
    <w:rsid w:val="005C4FE1"/>
    <w:rsid w:val="005C5181"/>
    <w:rsid w:val="005C5880"/>
    <w:rsid w:val="005C7529"/>
    <w:rsid w:val="005C7943"/>
    <w:rsid w:val="005C7F40"/>
    <w:rsid w:val="005D0012"/>
    <w:rsid w:val="005D096B"/>
    <w:rsid w:val="005D1528"/>
    <w:rsid w:val="005D17B9"/>
    <w:rsid w:val="005D22AC"/>
    <w:rsid w:val="005D2681"/>
    <w:rsid w:val="005D2B97"/>
    <w:rsid w:val="005D2EB5"/>
    <w:rsid w:val="005D3283"/>
    <w:rsid w:val="005D434F"/>
    <w:rsid w:val="005D4661"/>
    <w:rsid w:val="005D5F68"/>
    <w:rsid w:val="005D76F9"/>
    <w:rsid w:val="005E1752"/>
    <w:rsid w:val="005E1AC4"/>
    <w:rsid w:val="005E37A9"/>
    <w:rsid w:val="005E3D04"/>
    <w:rsid w:val="005E5028"/>
    <w:rsid w:val="005E59FE"/>
    <w:rsid w:val="005E60C2"/>
    <w:rsid w:val="005E60DA"/>
    <w:rsid w:val="005E62C0"/>
    <w:rsid w:val="005E7452"/>
    <w:rsid w:val="005E7C1F"/>
    <w:rsid w:val="005F04BE"/>
    <w:rsid w:val="005F0887"/>
    <w:rsid w:val="005F114A"/>
    <w:rsid w:val="005F1CE4"/>
    <w:rsid w:val="005F25D4"/>
    <w:rsid w:val="005F2A1A"/>
    <w:rsid w:val="005F2D73"/>
    <w:rsid w:val="005F3758"/>
    <w:rsid w:val="005F58EC"/>
    <w:rsid w:val="00600352"/>
    <w:rsid w:val="0060059A"/>
    <w:rsid w:val="00601679"/>
    <w:rsid w:val="00602BD5"/>
    <w:rsid w:val="00604102"/>
    <w:rsid w:val="00604E61"/>
    <w:rsid w:val="0060650B"/>
    <w:rsid w:val="00606646"/>
    <w:rsid w:val="0060773B"/>
    <w:rsid w:val="006079F0"/>
    <w:rsid w:val="006110A3"/>
    <w:rsid w:val="006110D5"/>
    <w:rsid w:val="0061139D"/>
    <w:rsid w:val="00611C72"/>
    <w:rsid w:val="00613032"/>
    <w:rsid w:val="00613D23"/>
    <w:rsid w:val="0061465D"/>
    <w:rsid w:val="00614DD9"/>
    <w:rsid w:val="00614E4F"/>
    <w:rsid w:val="00615291"/>
    <w:rsid w:val="00615F75"/>
    <w:rsid w:val="00616C60"/>
    <w:rsid w:val="006179AA"/>
    <w:rsid w:val="00617F02"/>
    <w:rsid w:val="00620201"/>
    <w:rsid w:val="006202AD"/>
    <w:rsid w:val="00621933"/>
    <w:rsid w:val="00622506"/>
    <w:rsid w:val="00623B69"/>
    <w:rsid w:val="0062464D"/>
    <w:rsid w:val="0062481A"/>
    <w:rsid w:val="00625F9B"/>
    <w:rsid w:val="0062654B"/>
    <w:rsid w:val="0062777D"/>
    <w:rsid w:val="006278EF"/>
    <w:rsid w:val="00630500"/>
    <w:rsid w:val="00630576"/>
    <w:rsid w:val="00630830"/>
    <w:rsid w:val="00630AF6"/>
    <w:rsid w:val="0063129A"/>
    <w:rsid w:val="00631F2B"/>
    <w:rsid w:val="006327BA"/>
    <w:rsid w:val="006328B4"/>
    <w:rsid w:val="00632DF5"/>
    <w:rsid w:val="006332FF"/>
    <w:rsid w:val="0063427D"/>
    <w:rsid w:val="006342B6"/>
    <w:rsid w:val="00634348"/>
    <w:rsid w:val="0063434A"/>
    <w:rsid w:val="00635063"/>
    <w:rsid w:val="00635486"/>
    <w:rsid w:val="00635649"/>
    <w:rsid w:val="00635C6E"/>
    <w:rsid w:val="00635F70"/>
    <w:rsid w:val="0063614A"/>
    <w:rsid w:val="006362DE"/>
    <w:rsid w:val="00636EFF"/>
    <w:rsid w:val="00640BF2"/>
    <w:rsid w:val="00640D94"/>
    <w:rsid w:val="00641B45"/>
    <w:rsid w:val="0064265A"/>
    <w:rsid w:val="00644112"/>
    <w:rsid w:val="006449D3"/>
    <w:rsid w:val="00645851"/>
    <w:rsid w:val="00646516"/>
    <w:rsid w:val="00647A3F"/>
    <w:rsid w:val="00650CBE"/>
    <w:rsid w:val="00653E5B"/>
    <w:rsid w:val="006543BB"/>
    <w:rsid w:val="006544BA"/>
    <w:rsid w:val="00655C3B"/>
    <w:rsid w:val="00655FA2"/>
    <w:rsid w:val="006576FD"/>
    <w:rsid w:val="006577BD"/>
    <w:rsid w:val="0066045C"/>
    <w:rsid w:val="0066059C"/>
    <w:rsid w:val="00660825"/>
    <w:rsid w:val="00660BD8"/>
    <w:rsid w:val="0066151C"/>
    <w:rsid w:val="006622E3"/>
    <w:rsid w:val="00663B63"/>
    <w:rsid w:val="00663BEF"/>
    <w:rsid w:val="006645A8"/>
    <w:rsid w:val="00664A79"/>
    <w:rsid w:val="00664AAC"/>
    <w:rsid w:val="00665163"/>
    <w:rsid w:val="0066778F"/>
    <w:rsid w:val="00670087"/>
    <w:rsid w:val="0067097B"/>
    <w:rsid w:val="00670A6A"/>
    <w:rsid w:val="00671489"/>
    <w:rsid w:val="006715C7"/>
    <w:rsid w:val="00672D36"/>
    <w:rsid w:val="00673366"/>
    <w:rsid w:val="006740E1"/>
    <w:rsid w:val="00674529"/>
    <w:rsid w:val="00675C9E"/>
    <w:rsid w:val="006763F3"/>
    <w:rsid w:val="006765BD"/>
    <w:rsid w:val="00676857"/>
    <w:rsid w:val="006800B7"/>
    <w:rsid w:val="00680CEE"/>
    <w:rsid w:val="006811FB"/>
    <w:rsid w:val="00681333"/>
    <w:rsid w:val="00682A8B"/>
    <w:rsid w:val="00682B4E"/>
    <w:rsid w:val="00682EA6"/>
    <w:rsid w:val="00683301"/>
    <w:rsid w:val="006840A5"/>
    <w:rsid w:val="00685B35"/>
    <w:rsid w:val="00685B46"/>
    <w:rsid w:val="00686689"/>
    <w:rsid w:val="00687B22"/>
    <w:rsid w:val="00687CB4"/>
    <w:rsid w:val="006914A5"/>
    <w:rsid w:val="006917CD"/>
    <w:rsid w:val="00694B90"/>
    <w:rsid w:val="00694D11"/>
    <w:rsid w:val="006954C7"/>
    <w:rsid w:val="00695765"/>
    <w:rsid w:val="006965F9"/>
    <w:rsid w:val="0069716A"/>
    <w:rsid w:val="006A01D5"/>
    <w:rsid w:val="006A0542"/>
    <w:rsid w:val="006A0612"/>
    <w:rsid w:val="006A0618"/>
    <w:rsid w:val="006A0718"/>
    <w:rsid w:val="006A073B"/>
    <w:rsid w:val="006A07E2"/>
    <w:rsid w:val="006A0C2A"/>
    <w:rsid w:val="006A0EF5"/>
    <w:rsid w:val="006A1949"/>
    <w:rsid w:val="006A20D9"/>
    <w:rsid w:val="006A2532"/>
    <w:rsid w:val="006A2D8B"/>
    <w:rsid w:val="006A3090"/>
    <w:rsid w:val="006A4167"/>
    <w:rsid w:val="006A457D"/>
    <w:rsid w:val="006A5088"/>
    <w:rsid w:val="006A5524"/>
    <w:rsid w:val="006A5593"/>
    <w:rsid w:val="006A56DD"/>
    <w:rsid w:val="006A5E2A"/>
    <w:rsid w:val="006A6C67"/>
    <w:rsid w:val="006B0153"/>
    <w:rsid w:val="006B06B4"/>
    <w:rsid w:val="006B081D"/>
    <w:rsid w:val="006B1005"/>
    <w:rsid w:val="006B3DD0"/>
    <w:rsid w:val="006B3FFF"/>
    <w:rsid w:val="006B4789"/>
    <w:rsid w:val="006B4BBF"/>
    <w:rsid w:val="006B5885"/>
    <w:rsid w:val="006B683B"/>
    <w:rsid w:val="006B7565"/>
    <w:rsid w:val="006B77D2"/>
    <w:rsid w:val="006C0FC2"/>
    <w:rsid w:val="006C0FCC"/>
    <w:rsid w:val="006C0FE9"/>
    <w:rsid w:val="006C19B3"/>
    <w:rsid w:val="006C1BF6"/>
    <w:rsid w:val="006C1D25"/>
    <w:rsid w:val="006C4135"/>
    <w:rsid w:val="006C41CA"/>
    <w:rsid w:val="006C41D3"/>
    <w:rsid w:val="006C5871"/>
    <w:rsid w:val="006C6065"/>
    <w:rsid w:val="006C6506"/>
    <w:rsid w:val="006C6598"/>
    <w:rsid w:val="006C792D"/>
    <w:rsid w:val="006D0493"/>
    <w:rsid w:val="006D084A"/>
    <w:rsid w:val="006D0D8F"/>
    <w:rsid w:val="006D0DA8"/>
    <w:rsid w:val="006D12BA"/>
    <w:rsid w:val="006D1CD7"/>
    <w:rsid w:val="006D415C"/>
    <w:rsid w:val="006D47DE"/>
    <w:rsid w:val="006D5782"/>
    <w:rsid w:val="006D5EAC"/>
    <w:rsid w:val="006E0C72"/>
    <w:rsid w:val="006E16C8"/>
    <w:rsid w:val="006E2846"/>
    <w:rsid w:val="006E295C"/>
    <w:rsid w:val="006E29AC"/>
    <w:rsid w:val="006E33D8"/>
    <w:rsid w:val="006E3853"/>
    <w:rsid w:val="006E57E7"/>
    <w:rsid w:val="006F02FF"/>
    <w:rsid w:val="006F149B"/>
    <w:rsid w:val="006F151D"/>
    <w:rsid w:val="006F2962"/>
    <w:rsid w:val="006F51C5"/>
    <w:rsid w:val="006F5EDE"/>
    <w:rsid w:val="006F6F23"/>
    <w:rsid w:val="006F7675"/>
    <w:rsid w:val="00700135"/>
    <w:rsid w:val="00700676"/>
    <w:rsid w:val="007019DC"/>
    <w:rsid w:val="00702288"/>
    <w:rsid w:val="007022FB"/>
    <w:rsid w:val="00702972"/>
    <w:rsid w:val="00702F8C"/>
    <w:rsid w:val="00703024"/>
    <w:rsid w:val="00703664"/>
    <w:rsid w:val="007038C5"/>
    <w:rsid w:val="007038D5"/>
    <w:rsid w:val="00703BF3"/>
    <w:rsid w:val="00704C1D"/>
    <w:rsid w:val="0070509C"/>
    <w:rsid w:val="0070656D"/>
    <w:rsid w:val="00707BFE"/>
    <w:rsid w:val="00707F38"/>
    <w:rsid w:val="00710778"/>
    <w:rsid w:val="007107A8"/>
    <w:rsid w:val="00710E3C"/>
    <w:rsid w:val="00710EB3"/>
    <w:rsid w:val="00713068"/>
    <w:rsid w:val="007155D6"/>
    <w:rsid w:val="00715975"/>
    <w:rsid w:val="00715AEB"/>
    <w:rsid w:val="00716324"/>
    <w:rsid w:val="00716C1A"/>
    <w:rsid w:val="00717196"/>
    <w:rsid w:val="00717281"/>
    <w:rsid w:val="00717309"/>
    <w:rsid w:val="00717A65"/>
    <w:rsid w:val="00717B29"/>
    <w:rsid w:val="00717F64"/>
    <w:rsid w:val="007214F7"/>
    <w:rsid w:val="00721B65"/>
    <w:rsid w:val="00722469"/>
    <w:rsid w:val="00722488"/>
    <w:rsid w:val="007224EC"/>
    <w:rsid w:val="00723116"/>
    <w:rsid w:val="00723584"/>
    <w:rsid w:val="007239DD"/>
    <w:rsid w:val="00725482"/>
    <w:rsid w:val="00726083"/>
    <w:rsid w:val="00726507"/>
    <w:rsid w:val="00726A41"/>
    <w:rsid w:val="00727026"/>
    <w:rsid w:val="007311CE"/>
    <w:rsid w:val="00731F27"/>
    <w:rsid w:val="00731F65"/>
    <w:rsid w:val="00732344"/>
    <w:rsid w:val="00732C7E"/>
    <w:rsid w:val="0073348F"/>
    <w:rsid w:val="007340CB"/>
    <w:rsid w:val="00734B67"/>
    <w:rsid w:val="00735327"/>
    <w:rsid w:val="007357CF"/>
    <w:rsid w:val="00737011"/>
    <w:rsid w:val="00737083"/>
    <w:rsid w:val="00737FA1"/>
    <w:rsid w:val="007409DE"/>
    <w:rsid w:val="007419E4"/>
    <w:rsid w:val="00741B20"/>
    <w:rsid w:val="00741E9C"/>
    <w:rsid w:val="00744475"/>
    <w:rsid w:val="00744A9B"/>
    <w:rsid w:val="00745397"/>
    <w:rsid w:val="00746EE3"/>
    <w:rsid w:val="007471A9"/>
    <w:rsid w:val="007472B1"/>
    <w:rsid w:val="00747E26"/>
    <w:rsid w:val="007505BE"/>
    <w:rsid w:val="007524DA"/>
    <w:rsid w:val="00752EC5"/>
    <w:rsid w:val="00753114"/>
    <w:rsid w:val="007534EE"/>
    <w:rsid w:val="00753617"/>
    <w:rsid w:val="00753F06"/>
    <w:rsid w:val="00754AD3"/>
    <w:rsid w:val="007553AB"/>
    <w:rsid w:val="00757245"/>
    <w:rsid w:val="00760983"/>
    <w:rsid w:val="00760B7C"/>
    <w:rsid w:val="00760DAC"/>
    <w:rsid w:val="00762E74"/>
    <w:rsid w:val="0076306C"/>
    <w:rsid w:val="00763820"/>
    <w:rsid w:val="00763A45"/>
    <w:rsid w:val="00765049"/>
    <w:rsid w:val="007656C5"/>
    <w:rsid w:val="00765ACE"/>
    <w:rsid w:val="00766AB9"/>
    <w:rsid w:val="007722C4"/>
    <w:rsid w:val="00772BE1"/>
    <w:rsid w:val="00773502"/>
    <w:rsid w:val="0077417B"/>
    <w:rsid w:val="00774B4E"/>
    <w:rsid w:val="0077633F"/>
    <w:rsid w:val="007767B2"/>
    <w:rsid w:val="0077752D"/>
    <w:rsid w:val="007779E9"/>
    <w:rsid w:val="00777C2B"/>
    <w:rsid w:val="0078097A"/>
    <w:rsid w:val="00781A24"/>
    <w:rsid w:val="00781BBC"/>
    <w:rsid w:val="00781D90"/>
    <w:rsid w:val="00782054"/>
    <w:rsid w:val="007820EB"/>
    <w:rsid w:val="00782D46"/>
    <w:rsid w:val="00783CEE"/>
    <w:rsid w:val="00784C9B"/>
    <w:rsid w:val="0078517B"/>
    <w:rsid w:val="007851F9"/>
    <w:rsid w:val="00785C53"/>
    <w:rsid w:val="00786200"/>
    <w:rsid w:val="00786863"/>
    <w:rsid w:val="0078696A"/>
    <w:rsid w:val="00786C73"/>
    <w:rsid w:val="00787C6D"/>
    <w:rsid w:val="007904D8"/>
    <w:rsid w:val="0079055D"/>
    <w:rsid w:val="00790882"/>
    <w:rsid w:val="00793764"/>
    <w:rsid w:val="007939D9"/>
    <w:rsid w:val="00793F30"/>
    <w:rsid w:val="00795065"/>
    <w:rsid w:val="007954BD"/>
    <w:rsid w:val="00795C53"/>
    <w:rsid w:val="007969B5"/>
    <w:rsid w:val="00797347"/>
    <w:rsid w:val="007A02BF"/>
    <w:rsid w:val="007A0DAE"/>
    <w:rsid w:val="007A0E86"/>
    <w:rsid w:val="007A1135"/>
    <w:rsid w:val="007A1B3B"/>
    <w:rsid w:val="007A1F6E"/>
    <w:rsid w:val="007A3070"/>
    <w:rsid w:val="007A4F43"/>
    <w:rsid w:val="007A5A7A"/>
    <w:rsid w:val="007A5DE1"/>
    <w:rsid w:val="007A61B1"/>
    <w:rsid w:val="007A6C26"/>
    <w:rsid w:val="007A7F42"/>
    <w:rsid w:val="007B1A0E"/>
    <w:rsid w:val="007B1D1B"/>
    <w:rsid w:val="007B2398"/>
    <w:rsid w:val="007B241C"/>
    <w:rsid w:val="007B2701"/>
    <w:rsid w:val="007B2DFD"/>
    <w:rsid w:val="007B3F64"/>
    <w:rsid w:val="007B3FB1"/>
    <w:rsid w:val="007B4231"/>
    <w:rsid w:val="007B4D02"/>
    <w:rsid w:val="007B627F"/>
    <w:rsid w:val="007B72D2"/>
    <w:rsid w:val="007B7668"/>
    <w:rsid w:val="007B7793"/>
    <w:rsid w:val="007B7DB8"/>
    <w:rsid w:val="007B7F13"/>
    <w:rsid w:val="007C048F"/>
    <w:rsid w:val="007C0648"/>
    <w:rsid w:val="007C06A1"/>
    <w:rsid w:val="007C08E4"/>
    <w:rsid w:val="007C0CC2"/>
    <w:rsid w:val="007C0DC2"/>
    <w:rsid w:val="007C0EAD"/>
    <w:rsid w:val="007C0F91"/>
    <w:rsid w:val="007C1AA3"/>
    <w:rsid w:val="007C309F"/>
    <w:rsid w:val="007C34FC"/>
    <w:rsid w:val="007C39BA"/>
    <w:rsid w:val="007C4894"/>
    <w:rsid w:val="007C4C2D"/>
    <w:rsid w:val="007C5342"/>
    <w:rsid w:val="007C6126"/>
    <w:rsid w:val="007C62C2"/>
    <w:rsid w:val="007C6512"/>
    <w:rsid w:val="007C747E"/>
    <w:rsid w:val="007C7A24"/>
    <w:rsid w:val="007C7E50"/>
    <w:rsid w:val="007D043C"/>
    <w:rsid w:val="007D08BF"/>
    <w:rsid w:val="007D1006"/>
    <w:rsid w:val="007D245D"/>
    <w:rsid w:val="007D3F33"/>
    <w:rsid w:val="007D63AE"/>
    <w:rsid w:val="007D6509"/>
    <w:rsid w:val="007D65E0"/>
    <w:rsid w:val="007D68A2"/>
    <w:rsid w:val="007D6D1F"/>
    <w:rsid w:val="007E0177"/>
    <w:rsid w:val="007E05F7"/>
    <w:rsid w:val="007E0CDF"/>
    <w:rsid w:val="007E1DE0"/>
    <w:rsid w:val="007E24B0"/>
    <w:rsid w:val="007E2ECF"/>
    <w:rsid w:val="007E3512"/>
    <w:rsid w:val="007E4EB4"/>
    <w:rsid w:val="007E5E9A"/>
    <w:rsid w:val="007E6844"/>
    <w:rsid w:val="007F1227"/>
    <w:rsid w:val="007F1611"/>
    <w:rsid w:val="007F1BEA"/>
    <w:rsid w:val="007F2391"/>
    <w:rsid w:val="007F3515"/>
    <w:rsid w:val="007F3C9D"/>
    <w:rsid w:val="007F3F7F"/>
    <w:rsid w:val="007F46B7"/>
    <w:rsid w:val="007F4FB3"/>
    <w:rsid w:val="007F6422"/>
    <w:rsid w:val="007F65EA"/>
    <w:rsid w:val="007F6C0E"/>
    <w:rsid w:val="007F6FFF"/>
    <w:rsid w:val="007F748A"/>
    <w:rsid w:val="007F7B23"/>
    <w:rsid w:val="00800309"/>
    <w:rsid w:val="00800628"/>
    <w:rsid w:val="00800D9D"/>
    <w:rsid w:val="00801000"/>
    <w:rsid w:val="00801121"/>
    <w:rsid w:val="0080249A"/>
    <w:rsid w:val="0080275F"/>
    <w:rsid w:val="00804DFD"/>
    <w:rsid w:val="00804FDA"/>
    <w:rsid w:val="008057DF"/>
    <w:rsid w:val="00805AB7"/>
    <w:rsid w:val="008067AA"/>
    <w:rsid w:val="00806CE9"/>
    <w:rsid w:val="008072FA"/>
    <w:rsid w:val="00807478"/>
    <w:rsid w:val="00807723"/>
    <w:rsid w:val="0081030A"/>
    <w:rsid w:val="00810EBC"/>
    <w:rsid w:val="0081202E"/>
    <w:rsid w:val="008121D2"/>
    <w:rsid w:val="00813C25"/>
    <w:rsid w:val="00813C31"/>
    <w:rsid w:val="0081435B"/>
    <w:rsid w:val="00814751"/>
    <w:rsid w:val="008148FC"/>
    <w:rsid w:val="00814F56"/>
    <w:rsid w:val="0081760A"/>
    <w:rsid w:val="008202BD"/>
    <w:rsid w:val="008204E2"/>
    <w:rsid w:val="0082253D"/>
    <w:rsid w:val="008225B5"/>
    <w:rsid w:val="008227D9"/>
    <w:rsid w:val="00823888"/>
    <w:rsid w:val="008249A2"/>
    <w:rsid w:val="00824FF5"/>
    <w:rsid w:val="008252D0"/>
    <w:rsid w:val="008255F3"/>
    <w:rsid w:val="00826010"/>
    <w:rsid w:val="00826C45"/>
    <w:rsid w:val="00827127"/>
    <w:rsid w:val="0082760D"/>
    <w:rsid w:val="00831589"/>
    <w:rsid w:val="008315BB"/>
    <w:rsid w:val="00833170"/>
    <w:rsid w:val="0083321F"/>
    <w:rsid w:val="00833668"/>
    <w:rsid w:val="00834BEC"/>
    <w:rsid w:val="008354D3"/>
    <w:rsid w:val="0083567D"/>
    <w:rsid w:val="008356BC"/>
    <w:rsid w:val="00835D47"/>
    <w:rsid w:val="00835FA3"/>
    <w:rsid w:val="008367A9"/>
    <w:rsid w:val="00836E43"/>
    <w:rsid w:val="00837456"/>
    <w:rsid w:val="00840955"/>
    <w:rsid w:val="00840F9D"/>
    <w:rsid w:val="0084244C"/>
    <w:rsid w:val="00842A88"/>
    <w:rsid w:val="00842BB9"/>
    <w:rsid w:val="008432ED"/>
    <w:rsid w:val="0084362B"/>
    <w:rsid w:val="00843BF8"/>
    <w:rsid w:val="00843CD2"/>
    <w:rsid w:val="008472EA"/>
    <w:rsid w:val="0084744B"/>
    <w:rsid w:val="00847AD5"/>
    <w:rsid w:val="00847D48"/>
    <w:rsid w:val="00850596"/>
    <w:rsid w:val="008506F8"/>
    <w:rsid w:val="008512AB"/>
    <w:rsid w:val="00852095"/>
    <w:rsid w:val="00852224"/>
    <w:rsid w:val="008524FD"/>
    <w:rsid w:val="00852EB9"/>
    <w:rsid w:val="00853375"/>
    <w:rsid w:val="00854B08"/>
    <w:rsid w:val="00854DD3"/>
    <w:rsid w:val="00854FBF"/>
    <w:rsid w:val="00855634"/>
    <w:rsid w:val="0085666C"/>
    <w:rsid w:val="00856999"/>
    <w:rsid w:val="00857BD1"/>
    <w:rsid w:val="00860392"/>
    <w:rsid w:val="00863496"/>
    <w:rsid w:val="008641AE"/>
    <w:rsid w:val="00865BA3"/>
    <w:rsid w:val="008662C9"/>
    <w:rsid w:val="008667CD"/>
    <w:rsid w:val="00866B76"/>
    <w:rsid w:val="00870C7C"/>
    <w:rsid w:val="0087114A"/>
    <w:rsid w:val="00872AB4"/>
    <w:rsid w:val="00872CFF"/>
    <w:rsid w:val="008746DE"/>
    <w:rsid w:val="0087568C"/>
    <w:rsid w:val="00875804"/>
    <w:rsid w:val="0087660B"/>
    <w:rsid w:val="00876967"/>
    <w:rsid w:val="008775D4"/>
    <w:rsid w:val="00877B5A"/>
    <w:rsid w:val="00880594"/>
    <w:rsid w:val="008824DA"/>
    <w:rsid w:val="008836D1"/>
    <w:rsid w:val="008839A9"/>
    <w:rsid w:val="00885420"/>
    <w:rsid w:val="008867A6"/>
    <w:rsid w:val="00886FBD"/>
    <w:rsid w:val="0088769D"/>
    <w:rsid w:val="00887F00"/>
    <w:rsid w:val="00890D6A"/>
    <w:rsid w:val="00890F7D"/>
    <w:rsid w:val="00892203"/>
    <w:rsid w:val="0089235B"/>
    <w:rsid w:val="00892552"/>
    <w:rsid w:val="00892EE4"/>
    <w:rsid w:val="00892FB9"/>
    <w:rsid w:val="00893398"/>
    <w:rsid w:val="0089350B"/>
    <w:rsid w:val="0089490B"/>
    <w:rsid w:val="008968D8"/>
    <w:rsid w:val="008A0E88"/>
    <w:rsid w:val="008A0F7B"/>
    <w:rsid w:val="008A1010"/>
    <w:rsid w:val="008A1664"/>
    <w:rsid w:val="008A1BF5"/>
    <w:rsid w:val="008A25FE"/>
    <w:rsid w:val="008A3094"/>
    <w:rsid w:val="008A3BC4"/>
    <w:rsid w:val="008A49B9"/>
    <w:rsid w:val="008A56D4"/>
    <w:rsid w:val="008A67A3"/>
    <w:rsid w:val="008A697B"/>
    <w:rsid w:val="008A6B65"/>
    <w:rsid w:val="008A6F87"/>
    <w:rsid w:val="008B06C1"/>
    <w:rsid w:val="008B3495"/>
    <w:rsid w:val="008B35FF"/>
    <w:rsid w:val="008B4486"/>
    <w:rsid w:val="008B4509"/>
    <w:rsid w:val="008B4A0C"/>
    <w:rsid w:val="008B539D"/>
    <w:rsid w:val="008B68E5"/>
    <w:rsid w:val="008B6961"/>
    <w:rsid w:val="008B7246"/>
    <w:rsid w:val="008B765F"/>
    <w:rsid w:val="008B7E4B"/>
    <w:rsid w:val="008C0407"/>
    <w:rsid w:val="008C0BEC"/>
    <w:rsid w:val="008C1018"/>
    <w:rsid w:val="008C12B9"/>
    <w:rsid w:val="008C1421"/>
    <w:rsid w:val="008C15C0"/>
    <w:rsid w:val="008C31E8"/>
    <w:rsid w:val="008C4413"/>
    <w:rsid w:val="008C4D55"/>
    <w:rsid w:val="008C4EA8"/>
    <w:rsid w:val="008C5FBB"/>
    <w:rsid w:val="008C650D"/>
    <w:rsid w:val="008C6C3D"/>
    <w:rsid w:val="008C7E8B"/>
    <w:rsid w:val="008D0E7B"/>
    <w:rsid w:val="008D1D2A"/>
    <w:rsid w:val="008D278E"/>
    <w:rsid w:val="008D2E0A"/>
    <w:rsid w:val="008D30DB"/>
    <w:rsid w:val="008D316A"/>
    <w:rsid w:val="008D33E2"/>
    <w:rsid w:val="008D38B3"/>
    <w:rsid w:val="008D4B95"/>
    <w:rsid w:val="008D5790"/>
    <w:rsid w:val="008D58AD"/>
    <w:rsid w:val="008D5DC3"/>
    <w:rsid w:val="008D630D"/>
    <w:rsid w:val="008D7538"/>
    <w:rsid w:val="008D76D9"/>
    <w:rsid w:val="008E0F5C"/>
    <w:rsid w:val="008E120D"/>
    <w:rsid w:val="008E1601"/>
    <w:rsid w:val="008E1619"/>
    <w:rsid w:val="008E1845"/>
    <w:rsid w:val="008E19DC"/>
    <w:rsid w:val="008E2C1D"/>
    <w:rsid w:val="008E338C"/>
    <w:rsid w:val="008E3E53"/>
    <w:rsid w:val="008E5841"/>
    <w:rsid w:val="008E5B2A"/>
    <w:rsid w:val="008F015F"/>
    <w:rsid w:val="008F0BA6"/>
    <w:rsid w:val="008F1502"/>
    <w:rsid w:val="008F1B9C"/>
    <w:rsid w:val="008F2918"/>
    <w:rsid w:val="008F381E"/>
    <w:rsid w:val="008F4683"/>
    <w:rsid w:val="008F4E46"/>
    <w:rsid w:val="008F569E"/>
    <w:rsid w:val="008F5C35"/>
    <w:rsid w:val="008F6D2B"/>
    <w:rsid w:val="008F6E59"/>
    <w:rsid w:val="008F78D2"/>
    <w:rsid w:val="008F7D57"/>
    <w:rsid w:val="008F7E44"/>
    <w:rsid w:val="00900532"/>
    <w:rsid w:val="009006A6"/>
    <w:rsid w:val="009008F2"/>
    <w:rsid w:val="00900BE4"/>
    <w:rsid w:val="009013DB"/>
    <w:rsid w:val="00902924"/>
    <w:rsid w:val="00902D3F"/>
    <w:rsid w:val="009032F1"/>
    <w:rsid w:val="0090459E"/>
    <w:rsid w:val="009064EC"/>
    <w:rsid w:val="00907733"/>
    <w:rsid w:val="009077E4"/>
    <w:rsid w:val="00907E37"/>
    <w:rsid w:val="00910E38"/>
    <w:rsid w:val="009111EC"/>
    <w:rsid w:val="00911F7C"/>
    <w:rsid w:val="0091312E"/>
    <w:rsid w:val="00915456"/>
    <w:rsid w:val="0091700A"/>
    <w:rsid w:val="00920763"/>
    <w:rsid w:val="00920ACF"/>
    <w:rsid w:val="00921C81"/>
    <w:rsid w:val="00921ED9"/>
    <w:rsid w:val="009229C4"/>
    <w:rsid w:val="009270DB"/>
    <w:rsid w:val="00930196"/>
    <w:rsid w:val="00931BFD"/>
    <w:rsid w:val="009327C0"/>
    <w:rsid w:val="0093288F"/>
    <w:rsid w:val="00933F0A"/>
    <w:rsid w:val="00934DE5"/>
    <w:rsid w:val="00936D36"/>
    <w:rsid w:val="00937437"/>
    <w:rsid w:val="0093757B"/>
    <w:rsid w:val="009402B1"/>
    <w:rsid w:val="00941371"/>
    <w:rsid w:val="00941DF3"/>
    <w:rsid w:val="009421C3"/>
    <w:rsid w:val="00943391"/>
    <w:rsid w:val="009435F9"/>
    <w:rsid w:val="00943D59"/>
    <w:rsid w:val="0094437D"/>
    <w:rsid w:val="009443D1"/>
    <w:rsid w:val="0094444A"/>
    <w:rsid w:val="00944FD0"/>
    <w:rsid w:val="0094533D"/>
    <w:rsid w:val="00945824"/>
    <w:rsid w:val="009462C0"/>
    <w:rsid w:val="00946DD0"/>
    <w:rsid w:val="00947582"/>
    <w:rsid w:val="00947B07"/>
    <w:rsid w:val="009505DB"/>
    <w:rsid w:val="00951B7E"/>
    <w:rsid w:val="00951BD6"/>
    <w:rsid w:val="009525ED"/>
    <w:rsid w:val="009535BC"/>
    <w:rsid w:val="00953686"/>
    <w:rsid w:val="00953CC7"/>
    <w:rsid w:val="00954B76"/>
    <w:rsid w:val="00954DD1"/>
    <w:rsid w:val="00955120"/>
    <w:rsid w:val="009559C4"/>
    <w:rsid w:val="00956C10"/>
    <w:rsid w:val="00956C86"/>
    <w:rsid w:val="009609A2"/>
    <w:rsid w:val="00960C48"/>
    <w:rsid w:val="00961001"/>
    <w:rsid w:val="00961018"/>
    <w:rsid w:val="009610D5"/>
    <w:rsid w:val="0096111F"/>
    <w:rsid w:val="00962AB0"/>
    <w:rsid w:val="00963D54"/>
    <w:rsid w:val="00963FFD"/>
    <w:rsid w:val="009667C6"/>
    <w:rsid w:val="0096715B"/>
    <w:rsid w:val="00970633"/>
    <w:rsid w:val="00970687"/>
    <w:rsid w:val="009707EB"/>
    <w:rsid w:val="00970A2F"/>
    <w:rsid w:val="00971033"/>
    <w:rsid w:val="00971C1C"/>
    <w:rsid w:val="00972C57"/>
    <w:rsid w:val="0097336B"/>
    <w:rsid w:val="009733FE"/>
    <w:rsid w:val="00973613"/>
    <w:rsid w:val="00974989"/>
    <w:rsid w:val="00975186"/>
    <w:rsid w:val="00975440"/>
    <w:rsid w:val="00976142"/>
    <w:rsid w:val="009761E3"/>
    <w:rsid w:val="00976A8F"/>
    <w:rsid w:val="0097746D"/>
    <w:rsid w:val="00981626"/>
    <w:rsid w:val="00981AAD"/>
    <w:rsid w:val="00981BE5"/>
    <w:rsid w:val="00982B10"/>
    <w:rsid w:val="00982FCF"/>
    <w:rsid w:val="00983157"/>
    <w:rsid w:val="0098376C"/>
    <w:rsid w:val="00983A81"/>
    <w:rsid w:val="009840A6"/>
    <w:rsid w:val="00984213"/>
    <w:rsid w:val="00984787"/>
    <w:rsid w:val="00985636"/>
    <w:rsid w:val="009862D6"/>
    <w:rsid w:val="00986BAF"/>
    <w:rsid w:val="00987535"/>
    <w:rsid w:val="00987C3C"/>
    <w:rsid w:val="00987E31"/>
    <w:rsid w:val="009905CE"/>
    <w:rsid w:val="0099066C"/>
    <w:rsid w:val="0099109B"/>
    <w:rsid w:val="00991630"/>
    <w:rsid w:val="009923F5"/>
    <w:rsid w:val="00992A59"/>
    <w:rsid w:val="00992CAC"/>
    <w:rsid w:val="00992F82"/>
    <w:rsid w:val="00993A92"/>
    <w:rsid w:val="00994279"/>
    <w:rsid w:val="0099434A"/>
    <w:rsid w:val="009946FE"/>
    <w:rsid w:val="0099534F"/>
    <w:rsid w:val="009A0217"/>
    <w:rsid w:val="009A0A6C"/>
    <w:rsid w:val="009A1976"/>
    <w:rsid w:val="009A22E9"/>
    <w:rsid w:val="009A2AD6"/>
    <w:rsid w:val="009A2B1C"/>
    <w:rsid w:val="009A45C2"/>
    <w:rsid w:val="009A4AA8"/>
    <w:rsid w:val="009A6B83"/>
    <w:rsid w:val="009A6CED"/>
    <w:rsid w:val="009A6DCA"/>
    <w:rsid w:val="009A7143"/>
    <w:rsid w:val="009A791D"/>
    <w:rsid w:val="009A79E5"/>
    <w:rsid w:val="009A7E31"/>
    <w:rsid w:val="009B1A79"/>
    <w:rsid w:val="009B25C2"/>
    <w:rsid w:val="009B2A71"/>
    <w:rsid w:val="009B2FAC"/>
    <w:rsid w:val="009B3263"/>
    <w:rsid w:val="009B379A"/>
    <w:rsid w:val="009B420B"/>
    <w:rsid w:val="009B5090"/>
    <w:rsid w:val="009B5C64"/>
    <w:rsid w:val="009B65C5"/>
    <w:rsid w:val="009B674A"/>
    <w:rsid w:val="009B6C19"/>
    <w:rsid w:val="009B7116"/>
    <w:rsid w:val="009B782E"/>
    <w:rsid w:val="009C004D"/>
    <w:rsid w:val="009C0FD6"/>
    <w:rsid w:val="009C0FD7"/>
    <w:rsid w:val="009C24B0"/>
    <w:rsid w:val="009C2530"/>
    <w:rsid w:val="009C354D"/>
    <w:rsid w:val="009C4239"/>
    <w:rsid w:val="009C4628"/>
    <w:rsid w:val="009C50F7"/>
    <w:rsid w:val="009C56D4"/>
    <w:rsid w:val="009C5B85"/>
    <w:rsid w:val="009C73C2"/>
    <w:rsid w:val="009C7550"/>
    <w:rsid w:val="009D07B4"/>
    <w:rsid w:val="009D090C"/>
    <w:rsid w:val="009D0AB8"/>
    <w:rsid w:val="009D26C9"/>
    <w:rsid w:val="009D2710"/>
    <w:rsid w:val="009D2BB4"/>
    <w:rsid w:val="009D33C9"/>
    <w:rsid w:val="009D4ABA"/>
    <w:rsid w:val="009D4FE5"/>
    <w:rsid w:val="009D52F0"/>
    <w:rsid w:val="009D62A2"/>
    <w:rsid w:val="009D6FE4"/>
    <w:rsid w:val="009D7139"/>
    <w:rsid w:val="009D731B"/>
    <w:rsid w:val="009D7827"/>
    <w:rsid w:val="009E0611"/>
    <w:rsid w:val="009E07AC"/>
    <w:rsid w:val="009E0D29"/>
    <w:rsid w:val="009E10D6"/>
    <w:rsid w:val="009E1505"/>
    <w:rsid w:val="009E17FF"/>
    <w:rsid w:val="009E186D"/>
    <w:rsid w:val="009E38E1"/>
    <w:rsid w:val="009E404A"/>
    <w:rsid w:val="009E48CC"/>
    <w:rsid w:val="009E4B4C"/>
    <w:rsid w:val="009E55C9"/>
    <w:rsid w:val="009E5FE9"/>
    <w:rsid w:val="009E67A3"/>
    <w:rsid w:val="009F0368"/>
    <w:rsid w:val="009F041F"/>
    <w:rsid w:val="009F080A"/>
    <w:rsid w:val="009F0940"/>
    <w:rsid w:val="009F1050"/>
    <w:rsid w:val="009F1431"/>
    <w:rsid w:val="009F263A"/>
    <w:rsid w:val="009F301C"/>
    <w:rsid w:val="009F3D9D"/>
    <w:rsid w:val="009F489F"/>
    <w:rsid w:val="009F4DE9"/>
    <w:rsid w:val="009F5260"/>
    <w:rsid w:val="009F6626"/>
    <w:rsid w:val="009F6998"/>
    <w:rsid w:val="009F71C8"/>
    <w:rsid w:val="009F7D2D"/>
    <w:rsid w:val="00A00187"/>
    <w:rsid w:val="00A00726"/>
    <w:rsid w:val="00A010E3"/>
    <w:rsid w:val="00A014F7"/>
    <w:rsid w:val="00A01D24"/>
    <w:rsid w:val="00A01E0E"/>
    <w:rsid w:val="00A03B26"/>
    <w:rsid w:val="00A04AD4"/>
    <w:rsid w:val="00A06340"/>
    <w:rsid w:val="00A071F3"/>
    <w:rsid w:val="00A10146"/>
    <w:rsid w:val="00A105D7"/>
    <w:rsid w:val="00A123D6"/>
    <w:rsid w:val="00A13399"/>
    <w:rsid w:val="00A14958"/>
    <w:rsid w:val="00A15544"/>
    <w:rsid w:val="00A15CD7"/>
    <w:rsid w:val="00A16397"/>
    <w:rsid w:val="00A205FB"/>
    <w:rsid w:val="00A209D5"/>
    <w:rsid w:val="00A20CDE"/>
    <w:rsid w:val="00A2150E"/>
    <w:rsid w:val="00A217B2"/>
    <w:rsid w:val="00A22AD3"/>
    <w:rsid w:val="00A22D89"/>
    <w:rsid w:val="00A22F1F"/>
    <w:rsid w:val="00A24852"/>
    <w:rsid w:val="00A25D60"/>
    <w:rsid w:val="00A26161"/>
    <w:rsid w:val="00A306D2"/>
    <w:rsid w:val="00A30995"/>
    <w:rsid w:val="00A329BC"/>
    <w:rsid w:val="00A334A8"/>
    <w:rsid w:val="00A33C4E"/>
    <w:rsid w:val="00A34325"/>
    <w:rsid w:val="00A350F0"/>
    <w:rsid w:val="00A35607"/>
    <w:rsid w:val="00A35783"/>
    <w:rsid w:val="00A35A98"/>
    <w:rsid w:val="00A362CF"/>
    <w:rsid w:val="00A37341"/>
    <w:rsid w:val="00A37F6E"/>
    <w:rsid w:val="00A41B74"/>
    <w:rsid w:val="00A42310"/>
    <w:rsid w:val="00A42AAA"/>
    <w:rsid w:val="00A42D60"/>
    <w:rsid w:val="00A42E84"/>
    <w:rsid w:val="00A439D3"/>
    <w:rsid w:val="00A442CB"/>
    <w:rsid w:val="00A44396"/>
    <w:rsid w:val="00A45C12"/>
    <w:rsid w:val="00A46FE1"/>
    <w:rsid w:val="00A4736C"/>
    <w:rsid w:val="00A47CD5"/>
    <w:rsid w:val="00A504C3"/>
    <w:rsid w:val="00A50D4E"/>
    <w:rsid w:val="00A50E7D"/>
    <w:rsid w:val="00A515A0"/>
    <w:rsid w:val="00A51D13"/>
    <w:rsid w:val="00A523C3"/>
    <w:rsid w:val="00A5298B"/>
    <w:rsid w:val="00A533A7"/>
    <w:rsid w:val="00A546DF"/>
    <w:rsid w:val="00A548F2"/>
    <w:rsid w:val="00A556FF"/>
    <w:rsid w:val="00A5578A"/>
    <w:rsid w:val="00A56CA8"/>
    <w:rsid w:val="00A56D36"/>
    <w:rsid w:val="00A604BF"/>
    <w:rsid w:val="00A605D7"/>
    <w:rsid w:val="00A60874"/>
    <w:rsid w:val="00A615C6"/>
    <w:rsid w:val="00A61F71"/>
    <w:rsid w:val="00A62247"/>
    <w:rsid w:val="00A6283E"/>
    <w:rsid w:val="00A6434A"/>
    <w:rsid w:val="00A65200"/>
    <w:rsid w:val="00A655CE"/>
    <w:rsid w:val="00A65E2C"/>
    <w:rsid w:val="00A660B5"/>
    <w:rsid w:val="00A662CF"/>
    <w:rsid w:val="00A665C9"/>
    <w:rsid w:val="00A70EAA"/>
    <w:rsid w:val="00A71152"/>
    <w:rsid w:val="00A71425"/>
    <w:rsid w:val="00A714D2"/>
    <w:rsid w:val="00A723FC"/>
    <w:rsid w:val="00A7248F"/>
    <w:rsid w:val="00A732D4"/>
    <w:rsid w:val="00A735AA"/>
    <w:rsid w:val="00A73C18"/>
    <w:rsid w:val="00A73C27"/>
    <w:rsid w:val="00A73EAA"/>
    <w:rsid w:val="00A74C6C"/>
    <w:rsid w:val="00A750AE"/>
    <w:rsid w:val="00A757ED"/>
    <w:rsid w:val="00A75F72"/>
    <w:rsid w:val="00A760DF"/>
    <w:rsid w:val="00A763C3"/>
    <w:rsid w:val="00A80180"/>
    <w:rsid w:val="00A8116B"/>
    <w:rsid w:val="00A8150F"/>
    <w:rsid w:val="00A829EE"/>
    <w:rsid w:val="00A833EB"/>
    <w:rsid w:val="00A86C7B"/>
    <w:rsid w:val="00A87E45"/>
    <w:rsid w:val="00A90FB2"/>
    <w:rsid w:val="00A91C92"/>
    <w:rsid w:val="00A93FA9"/>
    <w:rsid w:val="00A94178"/>
    <w:rsid w:val="00A94EE4"/>
    <w:rsid w:val="00A95244"/>
    <w:rsid w:val="00A95255"/>
    <w:rsid w:val="00A95FA3"/>
    <w:rsid w:val="00A9687E"/>
    <w:rsid w:val="00A96F9E"/>
    <w:rsid w:val="00A973A4"/>
    <w:rsid w:val="00AA008A"/>
    <w:rsid w:val="00AA0B7F"/>
    <w:rsid w:val="00AA3E87"/>
    <w:rsid w:val="00AA47FF"/>
    <w:rsid w:val="00AA4B29"/>
    <w:rsid w:val="00AA50DD"/>
    <w:rsid w:val="00AA5B2C"/>
    <w:rsid w:val="00AA6577"/>
    <w:rsid w:val="00AA719E"/>
    <w:rsid w:val="00AA7C03"/>
    <w:rsid w:val="00AB0633"/>
    <w:rsid w:val="00AB064D"/>
    <w:rsid w:val="00AB0B99"/>
    <w:rsid w:val="00AB0C43"/>
    <w:rsid w:val="00AB1B23"/>
    <w:rsid w:val="00AB20E4"/>
    <w:rsid w:val="00AB237E"/>
    <w:rsid w:val="00AB23E8"/>
    <w:rsid w:val="00AB2646"/>
    <w:rsid w:val="00AB342C"/>
    <w:rsid w:val="00AB3B70"/>
    <w:rsid w:val="00AB407E"/>
    <w:rsid w:val="00AB41E5"/>
    <w:rsid w:val="00AB4453"/>
    <w:rsid w:val="00AB6143"/>
    <w:rsid w:val="00AB618F"/>
    <w:rsid w:val="00AB74F3"/>
    <w:rsid w:val="00AB7580"/>
    <w:rsid w:val="00AB7A30"/>
    <w:rsid w:val="00AC0414"/>
    <w:rsid w:val="00AC2050"/>
    <w:rsid w:val="00AC2256"/>
    <w:rsid w:val="00AC24A6"/>
    <w:rsid w:val="00AC2826"/>
    <w:rsid w:val="00AC2FC0"/>
    <w:rsid w:val="00AC31E5"/>
    <w:rsid w:val="00AC413B"/>
    <w:rsid w:val="00AC4C93"/>
    <w:rsid w:val="00AC56C4"/>
    <w:rsid w:val="00AC59B2"/>
    <w:rsid w:val="00AC602E"/>
    <w:rsid w:val="00AC63B9"/>
    <w:rsid w:val="00AC69D2"/>
    <w:rsid w:val="00AC780D"/>
    <w:rsid w:val="00AD0C49"/>
    <w:rsid w:val="00AD1361"/>
    <w:rsid w:val="00AD3AAE"/>
    <w:rsid w:val="00AD420E"/>
    <w:rsid w:val="00AD492C"/>
    <w:rsid w:val="00AD4AA3"/>
    <w:rsid w:val="00AD60E3"/>
    <w:rsid w:val="00AD6916"/>
    <w:rsid w:val="00AD73C2"/>
    <w:rsid w:val="00AD7BE3"/>
    <w:rsid w:val="00AD7E1F"/>
    <w:rsid w:val="00AE0780"/>
    <w:rsid w:val="00AE093F"/>
    <w:rsid w:val="00AE0C90"/>
    <w:rsid w:val="00AE0DA2"/>
    <w:rsid w:val="00AE0DE1"/>
    <w:rsid w:val="00AE3098"/>
    <w:rsid w:val="00AE3449"/>
    <w:rsid w:val="00AE417D"/>
    <w:rsid w:val="00AE4360"/>
    <w:rsid w:val="00AE4A1C"/>
    <w:rsid w:val="00AE4C76"/>
    <w:rsid w:val="00AE5A22"/>
    <w:rsid w:val="00AE611E"/>
    <w:rsid w:val="00AE6571"/>
    <w:rsid w:val="00AF031B"/>
    <w:rsid w:val="00AF1C0B"/>
    <w:rsid w:val="00AF20EB"/>
    <w:rsid w:val="00AF2100"/>
    <w:rsid w:val="00AF2183"/>
    <w:rsid w:val="00AF27A3"/>
    <w:rsid w:val="00AF2C10"/>
    <w:rsid w:val="00AF4D1E"/>
    <w:rsid w:val="00AF550A"/>
    <w:rsid w:val="00AF5C2A"/>
    <w:rsid w:val="00AF6ECD"/>
    <w:rsid w:val="00AF6FEA"/>
    <w:rsid w:val="00AF725E"/>
    <w:rsid w:val="00AF7791"/>
    <w:rsid w:val="00B00271"/>
    <w:rsid w:val="00B0113F"/>
    <w:rsid w:val="00B014BB"/>
    <w:rsid w:val="00B01FBF"/>
    <w:rsid w:val="00B0269F"/>
    <w:rsid w:val="00B02D99"/>
    <w:rsid w:val="00B0372B"/>
    <w:rsid w:val="00B04240"/>
    <w:rsid w:val="00B05207"/>
    <w:rsid w:val="00B0523B"/>
    <w:rsid w:val="00B05651"/>
    <w:rsid w:val="00B056B1"/>
    <w:rsid w:val="00B06706"/>
    <w:rsid w:val="00B06E22"/>
    <w:rsid w:val="00B07201"/>
    <w:rsid w:val="00B07451"/>
    <w:rsid w:val="00B07DFC"/>
    <w:rsid w:val="00B10450"/>
    <w:rsid w:val="00B109A1"/>
    <w:rsid w:val="00B11D6C"/>
    <w:rsid w:val="00B1204E"/>
    <w:rsid w:val="00B124D1"/>
    <w:rsid w:val="00B127E6"/>
    <w:rsid w:val="00B12AC1"/>
    <w:rsid w:val="00B13709"/>
    <w:rsid w:val="00B14CAC"/>
    <w:rsid w:val="00B14DB9"/>
    <w:rsid w:val="00B152B3"/>
    <w:rsid w:val="00B15B07"/>
    <w:rsid w:val="00B17028"/>
    <w:rsid w:val="00B173AA"/>
    <w:rsid w:val="00B17969"/>
    <w:rsid w:val="00B20617"/>
    <w:rsid w:val="00B21B93"/>
    <w:rsid w:val="00B22108"/>
    <w:rsid w:val="00B22569"/>
    <w:rsid w:val="00B227FF"/>
    <w:rsid w:val="00B22BC4"/>
    <w:rsid w:val="00B2332A"/>
    <w:rsid w:val="00B2485D"/>
    <w:rsid w:val="00B24BA0"/>
    <w:rsid w:val="00B2538D"/>
    <w:rsid w:val="00B253BE"/>
    <w:rsid w:val="00B25A20"/>
    <w:rsid w:val="00B25F3C"/>
    <w:rsid w:val="00B25F6D"/>
    <w:rsid w:val="00B26558"/>
    <w:rsid w:val="00B275F9"/>
    <w:rsid w:val="00B27A67"/>
    <w:rsid w:val="00B309FF"/>
    <w:rsid w:val="00B3212D"/>
    <w:rsid w:val="00B32892"/>
    <w:rsid w:val="00B32963"/>
    <w:rsid w:val="00B33D16"/>
    <w:rsid w:val="00B34061"/>
    <w:rsid w:val="00B34937"/>
    <w:rsid w:val="00B34B40"/>
    <w:rsid w:val="00B35274"/>
    <w:rsid w:val="00B3594F"/>
    <w:rsid w:val="00B35B6A"/>
    <w:rsid w:val="00B36E03"/>
    <w:rsid w:val="00B37C13"/>
    <w:rsid w:val="00B43915"/>
    <w:rsid w:val="00B43AE1"/>
    <w:rsid w:val="00B443B8"/>
    <w:rsid w:val="00B448A2"/>
    <w:rsid w:val="00B44A06"/>
    <w:rsid w:val="00B44CD4"/>
    <w:rsid w:val="00B4522B"/>
    <w:rsid w:val="00B45683"/>
    <w:rsid w:val="00B46225"/>
    <w:rsid w:val="00B47905"/>
    <w:rsid w:val="00B47914"/>
    <w:rsid w:val="00B47C32"/>
    <w:rsid w:val="00B50C71"/>
    <w:rsid w:val="00B510B8"/>
    <w:rsid w:val="00B5119A"/>
    <w:rsid w:val="00B51761"/>
    <w:rsid w:val="00B51882"/>
    <w:rsid w:val="00B51919"/>
    <w:rsid w:val="00B51E42"/>
    <w:rsid w:val="00B52248"/>
    <w:rsid w:val="00B522AC"/>
    <w:rsid w:val="00B523C3"/>
    <w:rsid w:val="00B52F7F"/>
    <w:rsid w:val="00B530A5"/>
    <w:rsid w:val="00B536A8"/>
    <w:rsid w:val="00B538EF"/>
    <w:rsid w:val="00B53CF6"/>
    <w:rsid w:val="00B54F37"/>
    <w:rsid w:val="00B55110"/>
    <w:rsid w:val="00B55662"/>
    <w:rsid w:val="00B56A7D"/>
    <w:rsid w:val="00B56CCF"/>
    <w:rsid w:val="00B56E10"/>
    <w:rsid w:val="00B603B4"/>
    <w:rsid w:val="00B6047B"/>
    <w:rsid w:val="00B609FD"/>
    <w:rsid w:val="00B625E1"/>
    <w:rsid w:val="00B631BF"/>
    <w:rsid w:val="00B632FA"/>
    <w:rsid w:val="00B64544"/>
    <w:rsid w:val="00B64982"/>
    <w:rsid w:val="00B6515E"/>
    <w:rsid w:val="00B66F8D"/>
    <w:rsid w:val="00B67876"/>
    <w:rsid w:val="00B67943"/>
    <w:rsid w:val="00B67A4F"/>
    <w:rsid w:val="00B67F9B"/>
    <w:rsid w:val="00B7000E"/>
    <w:rsid w:val="00B712B4"/>
    <w:rsid w:val="00B71D79"/>
    <w:rsid w:val="00B72C11"/>
    <w:rsid w:val="00B74495"/>
    <w:rsid w:val="00B74C28"/>
    <w:rsid w:val="00B75E6B"/>
    <w:rsid w:val="00B767DB"/>
    <w:rsid w:val="00B769E6"/>
    <w:rsid w:val="00B76AF9"/>
    <w:rsid w:val="00B77DB8"/>
    <w:rsid w:val="00B77E36"/>
    <w:rsid w:val="00B80BFD"/>
    <w:rsid w:val="00B81D5B"/>
    <w:rsid w:val="00B8248F"/>
    <w:rsid w:val="00B83685"/>
    <w:rsid w:val="00B841F7"/>
    <w:rsid w:val="00B84675"/>
    <w:rsid w:val="00B85069"/>
    <w:rsid w:val="00B86343"/>
    <w:rsid w:val="00B87451"/>
    <w:rsid w:val="00B879CF"/>
    <w:rsid w:val="00B90367"/>
    <w:rsid w:val="00B90602"/>
    <w:rsid w:val="00B90743"/>
    <w:rsid w:val="00B90C5C"/>
    <w:rsid w:val="00B90F83"/>
    <w:rsid w:val="00B920B7"/>
    <w:rsid w:val="00B92247"/>
    <w:rsid w:val="00B9384B"/>
    <w:rsid w:val="00B9391E"/>
    <w:rsid w:val="00B93F96"/>
    <w:rsid w:val="00B9438F"/>
    <w:rsid w:val="00B95BCA"/>
    <w:rsid w:val="00B95CD9"/>
    <w:rsid w:val="00B96105"/>
    <w:rsid w:val="00B962E1"/>
    <w:rsid w:val="00B97D2A"/>
    <w:rsid w:val="00B97FE2"/>
    <w:rsid w:val="00BA0B67"/>
    <w:rsid w:val="00BA0BEC"/>
    <w:rsid w:val="00BA0C0E"/>
    <w:rsid w:val="00BA180C"/>
    <w:rsid w:val="00BA2013"/>
    <w:rsid w:val="00BA4B6A"/>
    <w:rsid w:val="00BA4C17"/>
    <w:rsid w:val="00BA4DE2"/>
    <w:rsid w:val="00BA5876"/>
    <w:rsid w:val="00BA721C"/>
    <w:rsid w:val="00BB0625"/>
    <w:rsid w:val="00BB114E"/>
    <w:rsid w:val="00BB1187"/>
    <w:rsid w:val="00BB185A"/>
    <w:rsid w:val="00BB19F7"/>
    <w:rsid w:val="00BB1B27"/>
    <w:rsid w:val="00BB3072"/>
    <w:rsid w:val="00BB44DA"/>
    <w:rsid w:val="00BB4C3D"/>
    <w:rsid w:val="00BB57D7"/>
    <w:rsid w:val="00BB5836"/>
    <w:rsid w:val="00BB680A"/>
    <w:rsid w:val="00BC052B"/>
    <w:rsid w:val="00BC18C7"/>
    <w:rsid w:val="00BC1D7F"/>
    <w:rsid w:val="00BC267B"/>
    <w:rsid w:val="00BC36F8"/>
    <w:rsid w:val="00BC4DF0"/>
    <w:rsid w:val="00BC54B5"/>
    <w:rsid w:val="00BC5A03"/>
    <w:rsid w:val="00BC625C"/>
    <w:rsid w:val="00BC62B6"/>
    <w:rsid w:val="00BC7911"/>
    <w:rsid w:val="00BC7BEE"/>
    <w:rsid w:val="00BC7D7E"/>
    <w:rsid w:val="00BC7F24"/>
    <w:rsid w:val="00BD0AD4"/>
    <w:rsid w:val="00BD0CD9"/>
    <w:rsid w:val="00BD19C6"/>
    <w:rsid w:val="00BD2800"/>
    <w:rsid w:val="00BD2A8F"/>
    <w:rsid w:val="00BD2CCC"/>
    <w:rsid w:val="00BD2FF1"/>
    <w:rsid w:val="00BD3C7E"/>
    <w:rsid w:val="00BD419E"/>
    <w:rsid w:val="00BD4BB5"/>
    <w:rsid w:val="00BD626D"/>
    <w:rsid w:val="00BD7035"/>
    <w:rsid w:val="00BD7796"/>
    <w:rsid w:val="00BD78BA"/>
    <w:rsid w:val="00BE0AB1"/>
    <w:rsid w:val="00BE1297"/>
    <w:rsid w:val="00BE1367"/>
    <w:rsid w:val="00BE1760"/>
    <w:rsid w:val="00BE2C97"/>
    <w:rsid w:val="00BE2E02"/>
    <w:rsid w:val="00BE466D"/>
    <w:rsid w:val="00BE48AB"/>
    <w:rsid w:val="00BE4DB3"/>
    <w:rsid w:val="00BE4FC8"/>
    <w:rsid w:val="00BE7414"/>
    <w:rsid w:val="00BE749C"/>
    <w:rsid w:val="00BF0363"/>
    <w:rsid w:val="00BF13FE"/>
    <w:rsid w:val="00BF1E8D"/>
    <w:rsid w:val="00BF3281"/>
    <w:rsid w:val="00BF34EF"/>
    <w:rsid w:val="00BF3F46"/>
    <w:rsid w:val="00BF49A6"/>
    <w:rsid w:val="00BF582D"/>
    <w:rsid w:val="00BF5C26"/>
    <w:rsid w:val="00BF6412"/>
    <w:rsid w:val="00BF7352"/>
    <w:rsid w:val="00BF743A"/>
    <w:rsid w:val="00BF7870"/>
    <w:rsid w:val="00BF7D89"/>
    <w:rsid w:val="00BF7F20"/>
    <w:rsid w:val="00C000E0"/>
    <w:rsid w:val="00C00209"/>
    <w:rsid w:val="00C02D27"/>
    <w:rsid w:val="00C03847"/>
    <w:rsid w:val="00C03EB9"/>
    <w:rsid w:val="00C04485"/>
    <w:rsid w:val="00C05FF6"/>
    <w:rsid w:val="00C06AF8"/>
    <w:rsid w:val="00C06CBC"/>
    <w:rsid w:val="00C0779E"/>
    <w:rsid w:val="00C0796C"/>
    <w:rsid w:val="00C10625"/>
    <w:rsid w:val="00C1088F"/>
    <w:rsid w:val="00C10DA8"/>
    <w:rsid w:val="00C1152A"/>
    <w:rsid w:val="00C1158F"/>
    <w:rsid w:val="00C11BC4"/>
    <w:rsid w:val="00C11BD0"/>
    <w:rsid w:val="00C1297A"/>
    <w:rsid w:val="00C131C9"/>
    <w:rsid w:val="00C148E9"/>
    <w:rsid w:val="00C14B15"/>
    <w:rsid w:val="00C14D55"/>
    <w:rsid w:val="00C167D5"/>
    <w:rsid w:val="00C168BA"/>
    <w:rsid w:val="00C21A7F"/>
    <w:rsid w:val="00C22954"/>
    <w:rsid w:val="00C2401C"/>
    <w:rsid w:val="00C241C9"/>
    <w:rsid w:val="00C24D67"/>
    <w:rsid w:val="00C250EB"/>
    <w:rsid w:val="00C258F3"/>
    <w:rsid w:val="00C269C8"/>
    <w:rsid w:val="00C26AB8"/>
    <w:rsid w:val="00C2767F"/>
    <w:rsid w:val="00C300DA"/>
    <w:rsid w:val="00C32235"/>
    <w:rsid w:val="00C34196"/>
    <w:rsid w:val="00C341AB"/>
    <w:rsid w:val="00C35562"/>
    <w:rsid w:val="00C35ECA"/>
    <w:rsid w:val="00C36CC5"/>
    <w:rsid w:val="00C37840"/>
    <w:rsid w:val="00C40022"/>
    <w:rsid w:val="00C401C3"/>
    <w:rsid w:val="00C40584"/>
    <w:rsid w:val="00C41508"/>
    <w:rsid w:val="00C415CA"/>
    <w:rsid w:val="00C42FE8"/>
    <w:rsid w:val="00C4338B"/>
    <w:rsid w:val="00C4643C"/>
    <w:rsid w:val="00C46A23"/>
    <w:rsid w:val="00C471D0"/>
    <w:rsid w:val="00C47439"/>
    <w:rsid w:val="00C47AE8"/>
    <w:rsid w:val="00C47D3A"/>
    <w:rsid w:val="00C51D45"/>
    <w:rsid w:val="00C5384F"/>
    <w:rsid w:val="00C555C6"/>
    <w:rsid w:val="00C55B7A"/>
    <w:rsid w:val="00C57F5E"/>
    <w:rsid w:val="00C6160D"/>
    <w:rsid w:val="00C61848"/>
    <w:rsid w:val="00C61C4C"/>
    <w:rsid w:val="00C6222C"/>
    <w:rsid w:val="00C62E2C"/>
    <w:rsid w:val="00C6308C"/>
    <w:rsid w:val="00C630FF"/>
    <w:rsid w:val="00C63B3A"/>
    <w:rsid w:val="00C63B6A"/>
    <w:rsid w:val="00C6492E"/>
    <w:rsid w:val="00C64C4D"/>
    <w:rsid w:val="00C6532C"/>
    <w:rsid w:val="00C662A2"/>
    <w:rsid w:val="00C70085"/>
    <w:rsid w:val="00C71282"/>
    <w:rsid w:val="00C71BF5"/>
    <w:rsid w:val="00C725FB"/>
    <w:rsid w:val="00C730C0"/>
    <w:rsid w:val="00C7329E"/>
    <w:rsid w:val="00C735A4"/>
    <w:rsid w:val="00C73918"/>
    <w:rsid w:val="00C74091"/>
    <w:rsid w:val="00C748E2"/>
    <w:rsid w:val="00C74995"/>
    <w:rsid w:val="00C75ABA"/>
    <w:rsid w:val="00C76CFE"/>
    <w:rsid w:val="00C77EFF"/>
    <w:rsid w:val="00C77F5F"/>
    <w:rsid w:val="00C80B78"/>
    <w:rsid w:val="00C835F7"/>
    <w:rsid w:val="00C83649"/>
    <w:rsid w:val="00C8378C"/>
    <w:rsid w:val="00C83899"/>
    <w:rsid w:val="00C842D8"/>
    <w:rsid w:val="00C84CC7"/>
    <w:rsid w:val="00C84DD4"/>
    <w:rsid w:val="00C85735"/>
    <w:rsid w:val="00C85F40"/>
    <w:rsid w:val="00C85F4E"/>
    <w:rsid w:val="00C8674F"/>
    <w:rsid w:val="00C871DF"/>
    <w:rsid w:val="00C872EB"/>
    <w:rsid w:val="00C87735"/>
    <w:rsid w:val="00C90AE1"/>
    <w:rsid w:val="00C915A2"/>
    <w:rsid w:val="00C915DE"/>
    <w:rsid w:val="00C92E4B"/>
    <w:rsid w:val="00C93721"/>
    <w:rsid w:val="00C93EFE"/>
    <w:rsid w:val="00C94316"/>
    <w:rsid w:val="00C948A5"/>
    <w:rsid w:val="00C948CB"/>
    <w:rsid w:val="00C96D8E"/>
    <w:rsid w:val="00C96F62"/>
    <w:rsid w:val="00C97F7E"/>
    <w:rsid w:val="00CA09E9"/>
    <w:rsid w:val="00CA18DD"/>
    <w:rsid w:val="00CA1FFB"/>
    <w:rsid w:val="00CA20FA"/>
    <w:rsid w:val="00CA2235"/>
    <w:rsid w:val="00CA282C"/>
    <w:rsid w:val="00CA40CD"/>
    <w:rsid w:val="00CA4386"/>
    <w:rsid w:val="00CA67AD"/>
    <w:rsid w:val="00CA77AB"/>
    <w:rsid w:val="00CA7A95"/>
    <w:rsid w:val="00CA7A9F"/>
    <w:rsid w:val="00CA7B23"/>
    <w:rsid w:val="00CB184D"/>
    <w:rsid w:val="00CB18DE"/>
    <w:rsid w:val="00CB1BAF"/>
    <w:rsid w:val="00CB1C89"/>
    <w:rsid w:val="00CB1EA3"/>
    <w:rsid w:val="00CB2771"/>
    <w:rsid w:val="00CB2868"/>
    <w:rsid w:val="00CB32D5"/>
    <w:rsid w:val="00CB34F9"/>
    <w:rsid w:val="00CB3803"/>
    <w:rsid w:val="00CB4995"/>
    <w:rsid w:val="00CB4CBC"/>
    <w:rsid w:val="00CB55CC"/>
    <w:rsid w:val="00CB5C8B"/>
    <w:rsid w:val="00CB6293"/>
    <w:rsid w:val="00CB63CE"/>
    <w:rsid w:val="00CB650E"/>
    <w:rsid w:val="00CB7272"/>
    <w:rsid w:val="00CB7371"/>
    <w:rsid w:val="00CB73E3"/>
    <w:rsid w:val="00CB799D"/>
    <w:rsid w:val="00CC04A1"/>
    <w:rsid w:val="00CC0B14"/>
    <w:rsid w:val="00CC1025"/>
    <w:rsid w:val="00CC22F0"/>
    <w:rsid w:val="00CC35E8"/>
    <w:rsid w:val="00CC3D79"/>
    <w:rsid w:val="00CC4557"/>
    <w:rsid w:val="00CC4934"/>
    <w:rsid w:val="00CC4D36"/>
    <w:rsid w:val="00CC52C8"/>
    <w:rsid w:val="00CC6218"/>
    <w:rsid w:val="00CC723D"/>
    <w:rsid w:val="00CD0303"/>
    <w:rsid w:val="00CD0947"/>
    <w:rsid w:val="00CD19D7"/>
    <w:rsid w:val="00CD1E95"/>
    <w:rsid w:val="00CD2236"/>
    <w:rsid w:val="00CD226D"/>
    <w:rsid w:val="00CD2AD7"/>
    <w:rsid w:val="00CD2D78"/>
    <w:rsid w:val="00CD4545"/>
    <w:rsid w:val="00CD51B5"/>
    <w:rsid w:val="00CD5410"/>
    <w:rsid w:val="00CD5884"/>
    <w:rsid w:val="00CD6F21"/>
    <w:rsid w:val="00CD7BE7"/>
    <w:rsid w:val="00CD7EFE"/>
    <w:rsid w:val="00CE04F4"/>
    <w:rsid w:val="00CE112B"/>
    <w:rsid w:val="00CE1247"/>
    <w:rsid w:val="00CE1A0B"/>
    <w:rsid w:val="00CE2BD3"/>
    <w:rsid w:val="00CE2D34"/>
    <w:rsid w:val="00CE365E"/>
    <w:rsid w:val="00CE3BF3"/>
    <w:rsid w:val="00CE4170"/>
    <w:rsid w:val="00CE4293"/>
    <w:rsid w:val="00CE4D0E"/>
    <w:rsid w:val="00CE51E3"/>
    <w:rsid w:val="00CE65A6"/>
    <w:rsid w:val="00CE69E4"/>
    <w:rsid w:val="00CE7144"/>
    <w:rsid w:val="00CF0C33"/>
    <w:rsid w:val="00CF1098"/>
    <w:rsid w:val="00CF1E1C"/>
    <w:rsid w:val="00CF20F4"/>
    <w:rsid w:val="00CF242F"/>
    <w:rsid w:val="00CF2DAB"/>
    <w:rsid w:val="00CF40DB"/>
    <w:rsid w:val="00CF4AA0"/>
    <w:rsid w:val="00CF5776"/>
    <w:rsid w:val="00CF5903"/>
    <w:rsid w:val="00CF5AF3"/>
    <w:rsid w:val="00CF6608"/>
    <w:rsid w:val="00CF6E9F"/>
    <w:rsid w:val="00CF7E40"/>
    <w:rsid w:val="00D0082F"/>
    <w:rsid w:val="00D01890"/>
    <w:rsid w:val="00D01A7B"/>
    <w:rsid w:val="00D02BC7"/>
    <w:rsid w:val="00D035EF"/>
    <w:rsid w:val="00D039F7"/>
    <w:rsid w:val="00D04AC1"/>
    <w:rsid w:val="00D077B4"/>
    <w:rsid w:val="00D07E40"/>
    <w:rsid w:val="00D1001A"/>
    <w:rsid w:val="00D10180"/>
    <w:rsid w:val="00D112EA"/>
    <w:rsid w:val="00D11705"/>
    <w:rsid w:val="00D1237C"/>
    <w:rsid w:val="00D125AB"/>
    <w:rsid w:val="00D13402"/>
    <w:rsid w:val="00D134BD"/>
    <w:rsid w:val="00D14CA6"/>
    <w:rsid w:val="00D1547F"/>
    <w:rsid w:val="00D15EBF"/>
    <w:rsid w:val="00D16121"/>
    <w:rsid w:val="00D16941"/>
    <w:rsid w:val="00D16D0E"/>
    <w:rsid w:val="00D17EFF"/>
    <w:rsid w:val="00D20031"/>
    <w:rsid w:val="00D208B2"/>
    <w:rsid w:val="00D20AB7"/>
    <w:rsid w:val="00D20B38"/>
    <w:rsid w:val="00D211CE"/>
    <w:rsid w:val="00D215DB"/>
    <w:rsid w:val="00D21977"/>
    <w:rsid w:val="00D21D75"/>
    <w:rsid w:val="00D21EFB"/>
    <w:rsid w:val="00D22A7A"/>
    <w:rsid w:val="00D22D59"/>
    <w:rsid w:val="00D22EF4"/>
    <w:rsid w:val="00D234C9"/>
    <w:rsid w:val="00D236A8"/>
    <w:rsid w:val="00D2377E"/>
    <w:rsid w:val="00D24AD3"/>
    <w:rsid w:val="00D25746"/>
    <w:rsid w:val="00D26EAD"/>
    <w:rsid w:val="00D26FFC"/>
    <w:rsid w:val="00D273F0"/>
    <w:rsid w:val="00D300AE"/>
    <w:rsid w:val="00D31351"/>
    <w:rsid w:val="00D31589"/>
    <w:rsid w:val="00D31597"/>
    <w:rsid w:val="00D33A78"/>
    <w:rsid w:val="00D351F2"/>
    <w:rsid w:val="00D35D54"/>
    <w:rsid w:val="00D3703B"/>
    <w:rsid w:val="00D370B8"/>
    <w:rsid w:val="00D3758F"/>
    <w:rsid w:val="00D37F71"/>
    <w:rsid w:val="00D405B2"/>
    <w:rsid w:val="00D405EB"/>
    <w:rsid w:val="00D40E7E"/>
    <w:rsid w:val="00D41A18"/>
    <w:rsid w:val="00D41B4F"/>
    <w:rsid w:val="00D41B88"/>
    <w:rsid w:val="00D42800"/>
    <w:rsid w:val="00D42AA8"/>
    <w:rsid w:val="00D43422"/>
    <w:rsid w:val="00D43BE5"/>
    <w:rsid w:val="00D45D06"/>
    <w:rsid w:val="00D46CAF"/>
    <w:rsid w:val="00D47260"/>
    <w:rsid w:val="00D47267"/>
    <w:rsid w:val="00D47436"/>
    <w:rsid w:val="00D4773A"/>
    <w:rsid w:val="00D515D8"/>
    <w:rsid w:val="00D52354"/>
    <w:rsid w:val="00D52950"/>
    <w:rsid w:val="00D53069"/>
    <w:rsid w:val="00D532A4"/>
    <w:rsid w:val="00D534EF"/>
    <w:rsid w:val="00D5350D"/>
    <w:rsid w:val="00D53B38"/>
    <w:rsid w:val="00D549E4"/>
    <w:rsid w:val="00D55858"/>
    <w:rsid w:val="00D57152"/>
    <w:rsid w:val="00D5727A"/>
    <w:rsid w:val="00D572F0"/>
    <w:rsid w:val="00D57EEA"/>
    <w:rsid w:val="00D61950"/>
    <w:rsid w:val="00D61EEF"/>
    <w:rsid w:val="00D6268E"/>
    <w:rsid w:val="00D6280B"/>
    <w:rsid w:val="00D62CD0"/>
    <w:rsid w:val="00D64280"/>
    <w:rsid w:val="00D64FBD"/>
    <w:rsid w:val="00D650C5"/>
    <w:rsid w:val="00D66EBC"/>
    <w:rsid w:val="00D7075C"/>
    <w:rsid w:val="00D70A8F"/>
    <w:rsid w:val="00D74610"/>
    <w:rsid w:val="00D746B5"/>
    <w:rsid w:val="00D76320"/>
    <w:rsid w:val="00D7692D"/>
    <w:rsid w:val="00D77B39"/>
    <w:rsid w:val="00D77DFC"/>
    <w:rsid w:val="00D806DB"/>
    <w:rsid w:val="00D80987"/>
    <w:rsid w:val="00D80CA8"/>
    <w:rsid w:val="00D80EE4"/>
    <w:rsid w:val="00D8103C"/>
    <w:rsid w:val="00D813B7"/>
    <w:rsid w:val="00D8225E"/>
    <w:rsid w:val="00D8229A"/>
    <w:rsid w:val="00D82DD9"/>
    <w:rsid w:val="00D8387B"/>
    <w:rsid w:val="00D83932"/>
    <w:rsid w:val="00D846DB"/>
    <w:rsid w:val="00D84A9D"/>
    <w:rsid w:val="00D84DDB"/>
    <w:rsid w:val="00D85008"/>
    <w:rsid w:val="00D85017"/>
    <w:rsid w:val="00D853BE"/>
    <w:rsid w:val="00D85C87"/>
    <w:rsid w:val="00D85CCF"/>
    <w:rsid w:val="00D866FF"/>
    <w:rsid w:val="00D86AEE"/>
    <w:rsid w:val="00D86F83"/>
    <w:rsid w:val="00D872D6"/>
    <w:rsid w:val="00D876D7"/>
    <w:rsid w:val="00D87847"/>
    <w:rsid w:val="00D87867"/>
    <w:rsid w:val="00D87C35"/>
    <w:rsid w:val="00D90906"/>
    <w:rsid w:val="00D92021"/>
    <w:rsid w:val="00D92472"/>
    <w:rsid w:val="00D945F7"/>
    <w:rsid w:val="00D9465D"/>
    <w:rsid w:val="00D94688"/>
    <w:rsid w:val="00D94756"/>
    <w:rsid w:val="00D956AB"/>
    <w:rsid w:val="00D95B04"/>
    <w:rsid w:val="00D95BF3"/>
    <w:rsid w:val="00D95FBC"/>
    <w:rsid w:val="00D96ADB"/>
    <w:rsid w:val="00DA015E"/>
    <w:rsid w:val="00DA026C"/>
    <w:rsid w:val="00DA04A1"/>
    <w:rsid w:val="00DA0CDB"/>
    <w:rsid w:val="00DA1D78"/>
    <w:rsid w:val="00DA1FDA"/>
    <w:rsid w:val="00DA2E9F"/>
    <w:rsid w:val="00DA30D0"/>
    <w:rsid w:val="00DA33B7"/>
    <w:rsid w:val="00DA35D2"/>
    <w:rsid w:val="00DA3BAA"/>
    <w:rsid w:val="00DA3BE4"/>
    <w:rsid w:val="00DA3C59"/>
    <w:rsid w:val="00DA43FF"/>
    <w:rsid w:val="00DA4617"/>
    <w:rsid w:val="00DA4AB6"/>
    <w:rsid w:val="00DA4EBD"/>
    <w:rsid w:val="00DA54AA"/>
    <w:rsid w:val="00DA5B03"/>
    <w:rsid w:val="00DA60EA"/>
    <w:rsid w:val="00DA63CF"/>
    <w:rsid w:val="00DA67D6"/>
    <w:rsid w:val="00DA6D1D"/>
    <w:rsid w:val="00DA71C2"/>
    <w:rsid w:val="00DB017C"/>
    <w:rsid w:val="00DB06C0"/>
    <w:rsid w:val="00DB128E"/>
    <w:rsid w:val="00DB161D"/>
    <w:rsid w:val="00DB1864"/>
    <w:rsid w:val="00DB199A"/>
    <w:rsid w:val="00DB2AFF"/>
    <w:rsid w:val="00DB33F8"/>
    <w:rsid w:val="00DB36B7"/>
    <w:rsid w:val="00DB41F2"/>
    <w:rsid w:val="00DB5C3A"/>
    <w:rsid w:val="00DB5CC3"/>
    <w:rsid w:val="00DB6A73"/>
    <w:rsid w:val="00DB6B82"/>
    <w:rsid w:val="00DB77C5"/>
    <w:rsid w:val="00DC1398"/>
    <w:rsid w:val="00DC26F9"/>
    <w:rsid w:val="00DC2C22"/>
    <w:rsid w:val="00DC2EB2"/>
    <w:rsid w:val="00DC3075"/>
    <w:rsid w:val="00DC568F"/>
    <w:rsid w:val="00DC63FF"/>
    <w:rsid w:val="00DC6D0D"/>
    <w:rsid w:val="00DD2246"/>
    <w:rsid w:val="00DD2593"/>
    <w:rsid w:val="00DD2671"/>
    <w:rsid w:val="00DD3F75"/>
    <w:rsid w:val="00DD65F9"/>
    <w:rsid w:val="00DD6CED"/>
    <w:rsid w:val="00DD7567"/>
    <w:rsid w:val="00DD75AF"/>
    <w:rsid w:val="00DD76B9"/>
    <w:rsid w:val="00DD7F8C"/>
    <w:rsid w:val="00DE15BF"/>
    <w:rsid w:val="00DE33FE"/>
    <w:rsid w:val="00DE37CA"/>
    <w:rsid w:val="00DE4916"/>
    <w:rsid w:val="00DE4E4F"/>
    <w:rsid w:val="00DE6849"/>
    <w:rsid w:val="00DE6BF2"/>
    <w:rsid w:val="00DE7070"/>
    <w:rsid w:val="00DF0388"/>
    <w:rsid w:val="00DF0D5A"/>
    <w:rsid w:val="00DF0DC1"/>
    <w:rsid w:val="00DF15E0"/>
    <w:rsid w:val="00DF1A9D"/>
    <w:rsid w:val="00DF2D89"/>
    <w:rsid w:val="00DF2F5F"/>
    <w:rsid w:val="00DF311A"/>
    <w:rsid w:val="00DF3138"/>
    <w:rsid w:val="00DF3E74"/>
    <w:rsid w:val="00DF4405"/>
    <w:rsid w:val="00DF552C"/>
    <w:rsid w:val="00DF65FA"/>
    <w:rsid w:val="00DF6A62"/>
    <w:rsid w:val="00DF756B"/>
    <w:rsid w:val="00DF756F"/>
    <w:rsid w:val="00DF7696"/>
    <w:rsid w:val="00DF78F3"/>
    <w:rsid w:val="00E02410"/>
    <w:rsid w:val="00E03887"/>
    <w:rsid w:val="00E0398E"/>
    <w:rsid w:val="00E050AF"/>
    <w:rsid w:val="00E057B4"/>
    <w:rsid w:val="00E061FA"/>
    <w:rsid w:val="00E06E4E"/>
    <w:rsid w:val="00E076D6"/>
    <w:rsid w:val="00E077A9"/>
    <w:rsid w:val="00E07C66"/>
    <w:rsid w:val="00E10C1F"/>
    <w:rsid w:val="00E11B15"/>
    <w:rsid w:val="00E11F1A"/>
    <w:rsid w:val="00E1449D"/>
    <w:rsid w:val="00E14D7D"/>
    <w:rsid w:val="00E14DB4"/>
    <w:rsid w:val="00E14E46"/>
    <w:rsid w:val="00E1560F"/>
    <w:rsid w:val="00E15972"/>
    <w:rsid w:val="00E16A56"/>
    <w:rsid w:val="00E211C5"/>
    <w:rsid w:val="00E21CD3"/>
    <w:rsid w:val="00E23166"/>
    <w:rsid w:val="00E2374D"/>
    <w:rsid w:val="00E24D72"/>
    <w:rsid w:val="00E24F57"/>
    <w:rsid w:val="00E24FA2"/>
    <w:rsid w:val="00E25155"/>
    <w:rsid w:val="00E25900"/>
    <w:rsid w:val="00E26125"/>
    <w:rsid w:val="00E26961"/>
    <w:rsid w:val="00E26CCD"/>
    <w:rsid w:val="00E273C1"/>
    <w:rsid w:val="00E27D36"/>
    <w:rsid w:val="00E30255"/>
    <w:rsid w:val="00E30266"/>
    <w:rsid w:val="00E3271B"/>
    <w:rsid w:val="00E332DE"/>
    <w:rsid w:val="00E338BF"/>
    <w:rsid w:val="00E33BEB"/>
    <w:rsid w:val="00E33D05"/>
    <w:rsid w:val="00E33F28"/>
    <w:rsid w:val="00E35965"/>
    <w:rsid w:val="00E363D3"/>
    <w:rsid w:val="00E36848"/>
    <w:rsid w:val="00E37847"/>
    <w:rsid w:val="00E37D0F"/>
    <w:rsid w:val="00E400EE"/>
    <w:rsid w:val="00E4026A"/>
    <w:rsid w:val="00E4088A"/>
    <w:rsid w:val="00E413E3"/>
    <w:rsid w:val="00E41498"/>
    <w:rsid w:val="00E414F4"/>
    <w:rsid w:val="00E42AF5"/>
    <w:rsid w:val="00E42B9B"/>
    <w:rsid w:val="00E42F46"/>
    <w:rsid w:val="00E4313D"/>
    <w:rsid w:val="00E4335C"/>
    <w:rsid w:val="00E446B8"/>
    <w:rsid w:val="00E4505E"/>
    <w:rsid w:val="00E46E07"/>
    <w:rsid w:val="00E47307"/>
    <w:rsid w:val="00E4763D"/>
    <w:rsid w:val="00E50011"/>
    <w:rsid w:val="00E5043B"/>
    <w:rsid w:val="00E50DD6"/>
    <w:rsid w:val="00E51577"/>
    <w:rsid w:val="00E53675"/>
    <w:rsid w:val="00E543CC"/>
    <w:rsid w:val="00E545AF"/>
    <w:rsid w:val="00E548E0"/>
    <w:rsid w:val="00E55620"/>
    <w:rsid w:val="00E573C4"/>
    <w:rsid w:val="00E5782F"/>
    <w:rsid w:val="00E57A47"/>
    <w:rsid w:val="00E60A00"/>
    <w:rsid w:val="00E62C2E"/>
    <w:rsid w:val="00E63035"/>
    <w:rsid w:val="00E65A69"/>
    <w:rsid w:val="00E66B81"/>
    <w:rsid w:val="00E67B8A"/>
    <w:rsid w:val="00E703ED"/>
    <w:rsid w:val="00E70B4B"/>
    <w:rsid w:val="00E71136"/>
    <w:rsid w:val="00E71436"/>
    <w:rsid w:val="00E71CEC"/>
    <w:rsid w:val="00E731D9"/>
    <w:rsid w:val="00E736F8"/>
    <w:rsid w:val="00E749BA"/>
    <w:rsid w:val="00E76CC5"/>
    <w:rsid w:val="00E77D2D"/>
    <w:rsid w:val="00E80604"/>
    <w:rsid w:val="00E80A9D"/>
    <w:rsid w:val="00E813DE"/>
    <w:rsid w:val="00E84056"/>
    <w:rsid w:val="00E84E06"/>
    <w:rsid w:val="00E85100"/>
    <w:rsid w:val="00E8591F"/>
    <w:rsid w:val="00E85EC5"/>
    <w:rsid w:val="00E862CD"/>
    <w:rsid w:val="00E86E30"/>
    <w:rsid w:val="00E870F8"/>
    <w:rsid w:val="00E914A7"/>
    <w:rsid w:val="00E9294A"/>
    <w:rsid w:val="00E92954"/>
    <w:rsid w:val="00E934A3"/>
    <w:rsid w:val="00E9350D"/>
    <w:rsid w:val="00E936CD"/>
    <w:rsid w:val="00E94FB8"/>
    <w:rsid w:val="00E95186"/>
    <w:rsid w:val="00E95C57"/>
    <w:rsid w:val="00E96B35"/>
    <w:rsid w:val="00E96B5D"/>
    <w:rsid w:val="00E970E0"/>
    <w:rsid w:val="00E97C11"/>
    <w:rsid w:val="00EA0038"/>
    <w:rsid w:val="00EA0A1E"/>
    <w:rsid w:val="00EA1EE3"/>
    <w:rsid w:val="00EA3A66"/>
    <w:rsid w:val="00EA3ACD"/>
    <w:rsid w:val="00EA3EBF"/>
    <w:rsid w:val="00EA40F9"/>
    <w:rsid w:val="00EA4A6E"/>
    <w:rsid w:val="00EA51FF"/>
    <w:rsid w:val="00EA54F4"/>
    <w:rsid w:val="00EA5CAE"/>
    <w:rsid w:val="00EA73D6"/>
    <w:rsid w:val="00EA78A0"/>
    <w:rsid w:val="00EA7EAD"/>
    <w:rsid w:val="00EB0742"/>
    <w:rsid w:val="00EB0E2A"/>
    <w:rsid w:val="00EB20B4"/>
    <w:rsid w:val="00EB2874"/>
    <w:rsid w:val="00EB29CE"/>
    <w:rsid w:val="00EB2F75"/>
    <w:rsid w:val="00EB482C"/>
    <w:rsid w:val="00EB48C3"/>
    <w:rsid w:val="00EB50DA"/>
    <w:rsid w:val="00EB7101"/>
    <w:rsid w:val="00EB7FC5"/>
    <w:rsid w:val="00EC3C14"/>
    <w:rsid w:val="00EC3C49"/>
    <w:rsid w:val="00EC4531"/>
    <w:rsid w:val="00EC471B"/>
    <w:rsid w:val="00EC482E"/>
    <w:rsid w:val="00EC5ABD"/>
    <w:rsid w:val="00EC5C97"/>
    <w:rsid w:val="00EC610D"/>
    <w:rsid w:val="00EC6452"/>
    <w:rsid w:val="00EC67A1"/>
    <w:rsid w:val="00EC6CFD"/>
    <w:rsid w:val="00EC742E"/>
    <w:rsid w:val="00EC750A"/>
    <w:rsid w:val="00EC7C66"/>
    <w:rsid w:val="00ED03EC"/>
    <w:rsid w:val="00ED09FA"/>
    <w:rsid w:val="00ED11C7"/>
    <w:rsid w:val="00ED1964"/>
    <w:rsid w:val="00ED1DCB"/>
    <w:rsid w:val="00ED1F64"/>
    <w:rsid w:val="00ED2462"/>
    <w:rsid w:val="00ED2C6F"/>
    <w:rsid w:val="00ED3CD0"/>
    <w:rsid w:val="00ED40A1"/>
    <w:rsid w:val="00ED480C"/>
    <w:rsid w:val="00ED5EA9"/>
    <w:rsid w:val="00ED72DD"/>
    <w:rsid w:val="00EE054F"/>
    <w:rsid w:val="00EE09DA"/>
    <w:rsid w:val="00EE0C01"/>
    <w:rsid w:val="00EE2D53"/>
    <w:rsid w:val="00EE4FB8"/>
    <w:rsid w:val="00EE5438"/>
    <w:rsid w:val="00EE5676"/>
    <w:rsid w:val="00EE5E2C"/>
    <w:rsid w:val="00EE62AB"/>
    <w:rsid w:val="00EE6D1E"/>
    <w:rsid w:val="00EE6EF2"/>
    <w:rsid w:val="00EE6F89"/>
    <w:rsid w:val="00EE7410"/>
    <w:rsid w:val="00EE7637"/>
    <w:rsid w:val="00EF0846"/>
    <w:rsid w:val="00EF1D26"/>
    <w:rsid w:val="00EF2CC3"/>
    <w:rsid w:val="00EF306A"/>
    <w:rsid w:val="00EF31E4"/>
    <w:rsid w:val="00EF3B3D"/>
    <w:rsid w:val="00EF401B"/>
    <w:rsid w:val="00F02DAA"/>
    <w:rsid w:val="00F037E5"/>
    <w:rsid w:val="00F03DC2"/>
    <w:rsid w:val="00F042AE"/>
    <w:rsid w:val="00F048D6"/>
    <w:rsid w:val="00F04E4F"/>
    <w:rsid w:val="00F0516C"/>
    <w:rsid w:val="00F05A5D"/>
    <w:rsid w:val="00F114E1"/>
    <w:rsid w:val="00F12DAE"/>
    <w:rsid w:val="00F1388A"/>
    <w:rsid w:val="00F13A79"/>
    <w:rsid w:val="00F13B40"/>
    <w:rsid w:val="00F16457"/>
    <w:rsid w:val="00F16729"/>
    <w:rsid w:val="00F167BB"/>
    <w:rsid w:val="00F168EE"/>
    <w:rsid w:val="00F170C0"/>
    <w:rsid w:val="00F17CE2"/>
    <w:rsid w:val="00F17F4B"/>
    <w:rsid w:val="00F20557"/>
    <w:rsid w:val="00F205F3"/>
    <w:rsid w:val="00F209D4"/>
    <w:rsid w:val="00F21EC8"/>
    <w:rsid w:val="00F22DA2"/>
    <w:rsid w:val="00F22DDE"/>
    <w:rsid w:val="00F22E44"/>
    <w:rsid w:val="00F2410D"/>
    <w:rsid w:val="00F2492E"/>
    <w:rsid w:val="00F2626A"/>
    <w:rsid w:val="00F263E1"/>
    <w:rsid w:val="00F276FE"/>
    <w:rsid w:val="00F31B87"/>
    <w:rsid w:val="00F33141"/>
    <w:rsid w:val="00F33873"/>
    <w:rsid w:val="00F33F30"/>
    <w:rsid w:val="00F34866"/>
    <w:rsid w:val="00F34C99"/>
    <w:rsid w:val="00F34D9F"/>
    <w:rsid w:val="00F3554C"/>
    <w:rsid w:val="00F36749"/>
    <w:rsid w:val="00F36EE5"/>
    <w:rsid w:val="00F37173"/>
    <w:rsid w:val="00F40337"/>
    <w:rsid w:val="00F40699"/>
    <w:rsid w:val="00F40829"/>
    <w:rsid w:val="00F4113F"/>
    <w:rsid w:val="00F41C03"/>
    <w:rsid w:val="00F41CF6"/>
    <w:rsid w:val="00F42401"/>
    <w:rsid w:val="00F42429"/>
    <w:rsid w:val="00F43052"/>
    <w:rsid w:val="00F439E8"/>
    <w:rsid w:val="00F43A9A"/>
    <w:rsid w:val="00F43F2C"/>
    <w:rsid w:val="00F449D0"/>
    <w:rsid w:val="00F45800"/>
    <w:rsid w:val="00F460E0"/>
    <w:rsid w:val="00F46465"/>
    <w:rsid w:val="00F466C4"/>
    <w:rsid w:val="00F51A1F"/>
    <w:rsid w:val="00F52F1C"/>
    <w:rsid w:val="00F53039"/>
    <w:rsid w:val="00F5413C"/>
    <w:rsid w:val="00F541C4"/>
    <w:rsid w:val="00F54AEC"/>
    <w:rsid w:val="00F55285"/>
    <w:rsid w:val="00F557C5"/>
    <w:rsid w:val="00F55BBD"/>
    <w:rsid w:val="00F56574"/>
    <w:rsid w:val="00F571A7"/>
    <w:rsid w:val="00F57229"/>
    <w:rsid w:val="00F57303"/>
    <w:rsid w:val="00F5746C"/>
    <w:rsid w:val="00F57D70"/>
    <w:rsid w:val="00F57F2A"/>
    <w:rsid w:val="00F60412"/>
    <w:rsid w:val="00F60E43"/>
    <w:rsid w:val="00F6181D"/>
    <w:rsid w:val="00F619D3"/>
    <w:rsid w:val="00F62BC5"/>
    <w:rsid w:val="00F62F62"/>
    <w:rsid w:val="00F64442"/>
    <w:rsid w:val="00F64A93"/>
    <w:rsid w:val="00F64BDB"/>
    <w:rsid w:val="00F65C42"/>
    <w:rsid w:val="00F669A2"/>
    <w:rsid w:val="00F7031D"/>
    <w:rsid w:val="00F70FBD"/>
    <w:rsid w:val="00F71712"/>
    <w:rsid w:val="00F71823"/>
    <w:rsid w:val="00F72494"/>
    <w:rsid w:val="00F72E6C"/>
    <w:rsid w:val="00F73A16"/>
    <w:rsid w:val="00F74A5C"/>
    <w:rsid w:val="00F76124"/>
    <w:rsid w:val="00F7630D"/>
    <w:rsid w:val="00F76CFF"/>
    <w:rsid w:val="00F77E08"/>
    <w:rsid w:val="00F808EE"/>
    <w:rsid w:val="00F813D5"/>
    <w:rsid w:val="00F81DC7"/>
    <w:rsid w:val="00F82064"/>
    <w:rsid w:val="00F824CE"/>
    <w:rsid w:val="00F82500"/>
    <w:rsid w:val="00F83A71"/>
    <w:rsid w:val="00F85D56"/>
    <w:rsid w:val="00F860D6"/>
    <w:rsid w:val="00F90222"/>
    <w:rsid w:val="00F9065C"/>
    <w:rsid w:val="00F91142"/>
    <w:rsid w:val="00F91347"/>
    <w:rsid w:val="00F93051"/>
    <w:rsid w:val="00F93295"/>
    <w:rsid w:val="00F93AF9"/>
    <w:rsid w:val="00F93EB4"/>
    <w:rsid w:val="00F940CB"/>
    <w:rsid w:val="00F94EFE"/>
    <w:rsid w:val="00F95697"/>
    <w:rsid w:val="00F96652"/>
    <w:rsid w:val="00F97E6B"/>
    <w:rsid w:val="00FA148C"/>
    <w:rsid w:val="00FA1B8E"/>
    <w:rsid w:val="00FA1C29"/>
    <w:rsid w:val="00FA1EAA"/>
    <w:rsid w:val="00FA1EF3"/>
    <w:rsid w:val="00FA2691"/>
    <w:rsid w:val="00FA2E59"/>
    <w:rsid w:val="00FA36ED"/>
    <w:rsid w:val="00FA3776"/>
    <w:rsid w:val="00FA5001"/>
    <w:rsid w:val="00FA5174"/>
    <w:rsid w:val="00FA5BE6"/>
    <w:rsid w:val="00FA5CC2"/>
    <w:rsid w:val="00FA5F6F"/>
    <w:rsid w:val="00FA6309"/>
    <w:rsid w:val="00FA6C79"/>
    <w:rsid w:val="00FA7ACC"/>
    <w:rsid w:val="00FA7F47"/>
    <w:rsid w:val="00FB15C2"/>
    <w:rsid w:val="00FB225D"/>
    <w:rsid w:val="00FB27C9"/>
    <w:rsid w:val="00FB2BE8"/>
    <w:rsid w:val="00FB36AE"/>
    <w:rsid w:val="00FB3EFB"/>
    <w:rsid w:val="00FB494A"/>
    <w:rsid w:val="00FB4DEF"/>
    <w:rsid w:val="00FB5049"/>
    <w:rsid w:val="00FB59C5"/>
    <w:rsid w:val="00FB5D05"/>
    <w:rsid w:val="00FB61DC"/>
    <w:rsid w:val="00FB7F33"/>
    <w:rsid w:val="00FC0438"/>
    <w:rsid w:val="00FC0894"/>
    <w:rsid w:val="00FC0995"/>
    <w:rsid w:val="00FC0F2D"/>
    <w:rsid w:val="00FC1722"/>
    <w:rsid w:val="00FC33B0"/>
    <w:rsid w:val="00FC46EE"/>
    <w:rsid w:val="00FC4AA3"/>
    <w:rsid w:val="00FC5453"/>
    <w:rsid w:val="00FC5521"/>
    <w:rsid w:val="00FC55C3"/>
    <w:rsid w:val="00FC6AB2"/>
    <w:rsid w:val="00FC6C3C"/>
    <w:rsid w:val="00FD03C7"/>
    <w:rsid w:val="00FD07C2"/>
    <w:rsid w:val="00FD128E"/>
    <w:rsid w:val="00FD1592"/>
    <w:rsid w:val="00FD1E20"/>
    <w:rsid w:val="00FD221F"/>
    <w:rsid w:val="00FD2EEC"/>
    <w:rsid w:val="00FD38A5"/>
    <w:rsid w:val="00FD444A"/>
    <w:rsid w:val="00FD4D1C"/>
    <w:rsid w:val="00FD4FC6"/>
    <w:rsid w:val="00FD51D2"/>
    <w:rsid w:val="00FD55FF"/>
    <w:rsid w:val="00FD5843"/>
    <w:rsid w:val="00FD6810"/>
    <w:rsid w:val="00FE06A0"/>
    <w:rsid w:val="00FE0ABF"/>
    <w:rsid w:val="00FE1D37"/>
    <w:rsid w:val="00FE20D6"/>
    <w:rsid w:val="00FE2A3D"/>
    <w:rsid w:val="00FE3114"/>
    <w:rsid w:val="00FE3368"/>
    <w:rsid w:val="00FE3AEF"/>
    <w:rsid w:val="00FE45AB"/>
    <w:rsid w:val="00FE4653"/>
    <w:rsid w:val="00FE4E0A"/>
    <w:rsid w:val="00FE5880"/>
    <w:rsid w:val="00FE61B5"/>
    <w:rsid w:val="00FE63B7"/>
    <w:rsid w:val="00FE6F6F"/>
    <w:rsid w:val="00FE766D"/>
    <w:rsid w:val="00FE7EC5"/>
    <w:rsid w:val="00FF1601"/>
    <w:rsid w:val="00FF2B83"/>
    <w:rsid w:val="00FF3180"/>
    <w:rsid w:val="00FF348F"/>
    <w:rsid w:val="00FF3670"/>
    <w:rsid w:val="00FF3B03"/>
    <w:rsid w:val="00FF4002"/>
    <w:rsid w:val="00FF4437"/>
    <w:rsid w:val="00FF50E8"/>
    <w:rsid w:val="00FF5163"/>
    <w:rsid w:val="00FF58DE"/>
    <w:rsid w:val="00FF59F9"/>
    <w:rsid w:val="00FF6251"/>
    <w:rsid w:val="00FF642E"/>
    <w:rsid w:val="00FF64C9"/>
    <w:rsid w:val="00FF6A89"/>
    <w:rsid w:val="430E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98CC5"/>
  <w15:docId w15:val="{6CAC6897-114A-42BB-92AC-EBF21D23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649"/>
    <w:pPr>
      <w:spacing w:before="120" w:line="288" w:lineRule="auto"/>
      <w:jc w:val="both"/>
    </w:pPr>
    <w:rPr>
      <w:color w:val="404040" w:themeColor="text2"/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62BC5"/>
    <w:pPr>
      <w:keepNext/>
      <w:keepLines/>
      <w:numPr>
        <w:numId w:val="2"/>
      </w:numPr>
      <w:spacing w:before="480" w:after="120"/>
      <w:jc w:val="left"/>
      <w:outlineLvl w:val="0"/>
    </w:pPr>
    <w:rPr>
      <w:rFonts w:asciiTheme="majorHAnsi" w:eastAsiaTheme="majorEastAsia" w:hAnsiTheme="majorHAnsi" w:cstheme="majorBidi"/>
      <w:color w:val="009FEE" w:themeColor="accent1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2BC5"/>
    <w:pPr>
      <w:keepNext/>
      <w:keepLines/>
      <w:numPr>
        <w:ilvl w:val="1"/>
        <w:numId w:val="2"/>
      </w:numPr>
      <w:spacing w:before="360" w:after="120"/>
      <w:jc w:val="left"/>
      <w:outlineLvl w:val="1"/>
    </w:pPr>
    <w:rPr>
      <w:rFonts w:asciiTheme="majorHAnsi" w:eastAsiaTheme="majorEastAsia" w:hAnsiTheme="majorHAnsi" w:cstheme="majorBidi"/>
      <w:color w:val="009FEE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62BC5"/>
    <w:pPr>
      <w:keepNext/>
      <w:keepLines/>
      <w:numPr>
        <w:ilvl w:val="2"/>
        <w:numId w:val="2"/>
      </w:numPr>
      <w:spacing w:before="240" w:after="120"/>
      <w:jc w:val="left"/>
      <w:outlineLvl w:val="2"/>
    </w:pPr>
    <w:rPr>
      <w:rFonts w:asciiTheme="majorHAnsi" w:eastAsiaTheme="majorEastAsia" w:hAnsiTheme="majorHAnsi" w:cstheme="majorBidi"/>
      <w:color w:val="009FEE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2BC6"/>
    <w:pPr>
      <w:keepNext/>
      <w:keepLines/>
      <w:numPr>
        <w:ilvl w:val="3"/>
        <w:numId w:val="2"/>
      </w:numPr>
      <w:spacing w:before="40" w:after="120"/>
      <w:jc w:val="left"/>
      <w:outlineLvl w:val="3"/>
    </w:pPr>
    <w:rPr>
      <w:rFonts w:asciiTheme="majorHAnsi" w:eastAsiaTheme="majorEastAsia" w:hAnsiTheme="majorHAnsi" w:cstheme="majorBidi"/>
      <w:iCs/>
      <w:color w:val="009FEE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62BC5"/>
    <w:pPr>
      <w:keepNext/>
      <w:keepLines/>
      <w:numPr>
        <w:ilvl w:val="4"/>
        <w:numId w:val="2"/>
      </w:numPr>
      <w:spacing w:before="40" w:after="0"/>
      <w:jc w:val="left"/>
      <w:outlineLvl w:val="4"/>
    </w:pPr>
    <w:rPr>
      <w:rFonts w:asciiTheme="majorHAnsi" w:eastAsiaTheme="majorEastAsia" w:hAnsiTheme="majorHAnsi" w:cstheme="majorBidi"/>
      <w:color w:val="009FEE" w:themeColor="accent1"/>
      <w:sz w:val="21"/>
      <w:szCs w:val="21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7B3FB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04E7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7B3FB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E7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3FB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3FB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2BC5"/>
    <w:rPr>
      <w:rFonts w:asciiTheme="majorHAnsi" w:eastAsiaTheme="majorEastAsia" w:hAnsiTheme="majorHAnsi" w:cstheme="majorBidi"/>
      <w:color w:val="009FEE" w:themeColor="accent1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F62BC5"/>
    <w:rPr>
      <w:rFonts w:asciiTheme="majorHAnsi" w:eastAsiaTheme="majorEastAsia" w:hAnsiTheme="majorHAnsi" w:cstheme="majorBidi"/>
      <w:color w:val="009FEE" w:themeColor="accent1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F62BC5"/>
    <w:rPr>
      <w:rFonts w:asciiTheme="majorHAnsi" w:eastAsiaTheme="majorEastAsia" w:hAnsiTheme="majorHAnsi" w:cstheme="majorBidi"/>
      <w:color w:val="009FEE" w:themeColor="accent1"/>
      <w:sz w:val="24"/>
      <w:szCs w:val="24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1B2BC6"/>
    <w:rPr>
      <w:rFonts w:asciiTheme="majorHAnsi" w:eastAsiaTheme="majorEastAsia" w:hAnsiTheme="majorHAnsi" w:cstheme="majorBidi"/>
      <w:iCs/>
      <w:color w:val="009FEE" w:themeColor="accent1"/>
      <w:sz w:val="20"/>
      <w:szCs w:val="20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rsid w:val="00F62BC5"/>
    <w:rPr>
      <w:rFonts w:asciiTheme="majorHAnsi" w:eastAsiaTheme="majorEastAsia" w:hAnsiTheme="majorHAnsi" w:cstheme="majorBidi"/>
      <w:color w:val="009FEE" w:themeColor="accent1"/>
      <w:sz w:val="21"/>
      <w:szCs w:val="21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rsid w:val="007B3FB1"/>
    <w:rPr>
      <w:rFonts w:asciiTheme="majorHAnsi" w:eastAsiaTheme="majorEastAsia" w:hAnsiTheme="majorHAnsi" w:cstheme="majorBidi"/>
      <w:color w:val="004E76" w:themeColor="accent1" w:themeShade="7F"/>
      <w:sz w:val="20"/>
      <w:szCs w:val="20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3FB1"/>
    <w:rPr>
      <w:rFonts w:asciiTheme="majorHAnsi" w:eastAsiaTheme="majorEastAsia" w:hAnsiTheme="majorHAnsi" w:cstheme="majorBidi"/>
      <w:i/>
      <w:iCs/>
      <w:color w:val="004E76" w:themeColor="accent1" w:themeShade="7F"/>
      <w:sz w:val="20"/>
      <w:szCs w:val="20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3FB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3F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a-ES"/>
    </w:rPr>
  </w:style>
  <w:style w:type="paragraph" w:styleId="Descripcin">
    <w:name w:val="caption"/>
    <w:aliases w:val="Título Figura-Tabla,TSI Beschriftung,DTSBeschriftung,Abbildung Beschriftung von Grafik,UTE Figuras,ca,ref,Fig &amp; Table Title,Resp caption,Caption Char2,Caption Char1 Char,Caption Char Char Char,Caption Char1 Char Char Char"/>
    <w:basedOn w:val="Normal"/>
    <w:next w:val="Normal"/>
    <w:link w:val="DescripcinCar"/>
    <w:uiPriority w:val="99"/>
    <w:unhideWhenUsed/>
    <w:qFormat/>
    <w:rsid w:val="00EC4531"/>
    <w:pPr>
      <w:spacing w:after="200"/>
      <w:jc w:val="center"/>
    </w:pPr>
    <w:rPr>
      <w:iCs/>
      <w:sz w:val="16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7B3FB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B3FB1"/>
    <w:rPr>
      <w:rFonts w:eastAsiaTheme="minorEastAsia"/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7B3FB1"/>
    <w:rPr>
      <w:b/>
      <w:bCs/>
    </w:rPr>
  </w:style>
  <w:style w:type="character" w:styleId="nfasis">
    <w:name w:val="Emphasis"/>
    <w:basedOn w:val="Fuentedeprrafopredeter"/>
    <w:uiPriority w:val="20"/>
    <w:qFormat/>
    <w:rsid w:val="007B3FB1"/>
    <w:rPr>
      <w:i/>
      <w:iCs/>
    </w:rPr>
  </w:style>
  <w:style w:type="paragraph" w:styleId="Sinespaciado">
    <w:name w:val="No Spacing"/>
    <w:basedOn w:val="Normal"/>
    <w:uiPriority w:val="1"/>
    <w:qFormat/>
    <w:rsid w:val="007B3FB1"/>
    <w:pPr>
      <w:spacing w:after="0"/>
    </w:pPr>
  </w:style>
  <w:style w:type="paragraph" w:styleId="Cita">
    <w:name w:val="Quote"/>
    <w:basedOn w:val="Normal"/>
    <w:next w:val="Normal"/>
    <w:link w:val="CitaCar"/>
    <w:uiPriority w:val="29"/>
    <w:qFormat/>
    <w:rsid w:val="007B3F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3FB1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3FB1"/>
    <w:pPr>
      <w:pBdr>
        <w:top w:val="single" w:sz="4" w:space="10" w:color="009FEE" w:themeColor="accent1"/>
        <w:bottom w:val="single" w:sz="4" w:space="10" w:color="009FEE" w:themeColor="accent1"/>
      </w:pBdr>
      <w:spacing w:before="360" w:after="360"/>
      <w:ind w:left="864" w:right="864"/>
      <w:jc w:val="center"/>
    </w:pPr>
    <w:rPr>
      <w:i/>
      <w:iCs/>
      <w:color w:val="009FE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3FB1"/>
    <w:rPr>
      <w:i/>
      <w:iCs/>
      <w:color w:val="009FEE" w:themeColor="accent1"/>
    </w:rPr>
  </w:style>
  <w:style w:type="character" w:styleId="nfasissutil">
    <w:name w:val="Subtle Emphasis"/>
    <w:basedOn w:val="Fuentedeprrafopredeter"/>
    <w:uiPriority w:val="19"/>
    <w:rsid w:val="007B3FB1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B3FB1"/>
    <w:rPr>
      <w:i/>
      <w:iCs/>
      <w:color w:val="009FEE" w:themeColor="accent1"/>
    </w:rPr>
  </w:style>
  <w:style w:type="character" w:styleId="Referenciasutil">
    <w:name w:val="Subtle Reference"/>
    <w:uiPriority w:val="31"/>
    <w:qFormat/>
    <w:rsid w:val="002452C0"/>
    <w:rPr>
      <w:sz w:val="20"/>
    </w:rPr>
  </w:style>
  <w:style w:type="character" w:styleId="Referenciaintensa">
    <w:name w:val="Intense Reference"/>
    <w:basedOn w:val="Fuentedeprrafopredeter"/>
    <w:uiPriority w:val="32"/>
    <w:qFormat/>
    <w:rsid w:val="007B3FB1"/>
    <w:rPr>
      <w:b/>
      <w:bCs/>
      <w:smallCaps/>
      <w:color w:val="009FEE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7B3FB1"/>
    <w:rPr>
      <w:b/>
      <w:bCs/>
      <w:i/>
      <w:iCs/>
      <w:spacing w:val="5"/>
    </w:rPr>
  </w:style>
  <w:style w:type="paragraph" w:styleId="TtuloTDC">
    <w:name w:val="TOC Heading"/>
    <w:basedOn w:val="TDC3"/>
    <w:next w:val="Normal"/>
    <w:uiPriority w:val="39"/>
    <w:unhideWhenUsed/>
    <w:qFormat/>
    <w:rsid w:val="009270DB"/>
    <w:rPr>
      <w:rFonts w:cstheme="minorBidi"/>
      <w:sz w:val="22"/>
    </w:rPr>
  </w:style>
  <w:style w:type="paragraph" w:styleId="Prrafodelista">
    <w:name w:val="List Paragraph"/>
    <w:basedOn w:val="Normal"/>
    <w:uiPriority w:val="34"/>
    <w:qFormat/>
    <w:rsid w:val="007B3FB1"/>
    <w:pPr>
      <w:ind w:left="720" w:hanging="360"/>
      <w:contextualSpacing/>
    </w:pPr>
  </w:style>
  <w:style w:type="paragraph" w:customStyle="1" w:styleId="TtuloDocumento">
    <w:name w:val="Título Documento"/>
    <w:basedOn w:val="Normal"/>
    <w:next w:val="SubttuloDocumento"/>
    <w:qFormat/>
    <w:rsid w:val="009D07B4"/>
    <w:pPr>
      <w:spacing w:after="120" w:line="240" w:lineRule="auto"/>
      <w:jc w:val="left"/>
    </w:pPr>
    <w:rPr>
      <w:color w:val="009FEE" w:themeColor="accent1"/>
      <w:sz w:val="56"/>
    </w:rPr>
  </w:style>
  <w:style w:type="paragraph" w:customStyle="1" w:styleId="SubttuloDocumento">
    <w:name w:val="Subtítulo Documento"/>
    <w:basedOn w:val="Normal"/>
    <w:next w:val="Normal"/>
    <w:qFormat/>
    <w:rsid w:val="009D07B4"/>
    <w:pPr>
      <w:spacing w:line="240" w:lineRule="auto"/>
      <w:jc w:val="left"/>
    </w:pPr>
    <w:rPr>
      <w:sz w:val="36"/>
    </w:rPr>
  </w:style>
  <w:style w:type="paragraph" w:styleId="Encabezado">
    <w:name w:val="header"/>
    <w:basedOn w:val="Normal"/>
    <w:link w:val="EncabezadoCar"/>
    <w:uiPriority w:val="99"/>
    <w:unhideWhenUsed/>
    <w:rsid w:val="003E6E6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E6E6D"/>
    <w:rPr>
      <w:color w:val="404040" w:themeColor="text2"/>
      <w:sz w:val="20"/>
      <w:szCs w:val="20"/>
    </w:rPr>
  </w:style>
  <w:style w:type="paragraph" w:styleId="Piedepgina">
    <w:name w:val="footer"/>
    <w:link w:val="PiedepginaCar"/>
    <w:uiPriority w:val="99"/>
    <w:unhideWhenUsed/>
    <w:rsid w:val="005134A3"/>
    <w:pPr>
      <w:tabs>
        <w:tab w:val="center" w:pos="4252"/>
        <w:tab w:val="right" w:pos="8504"/>
      </w:tabs>
      <w:spacing w:after="0" w:line="240" w:lineRule="auto"/>
    </w:pPr>
    <w:rPr>
      <w:noProof/>
      <w:color w:val="404040" w:themeColor="text2"/>
      <w:sz w:val="16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34A3"/>
    <w:rPr>
      <w:noProof/>
      <w:color w:val="404040" w:themeColor="text2"/>
      <w:sz w:val="16"/>
      <w:szCs w:val="20"/>
      <w:lang w:val="es-ES_tradnl" w:eastAsia="es-ES"/>
    </w:rPr>
  </w:style>
  <w:style w:type="table" w:styleId="Tablaconcuadrcula">
    <w:name w:val="Table Grid"/>
    <w:basedOn w:val="Tablanormal"/>
    <w:uiPriority w:val="99"/>
    <w:rsid w:val="00C73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9270DB"/>
    <w:pPr>
      <w:tabs>
        <w:tab w:val="right" w:leader="dot" w:pos="8505"/>
      </w:tabs>
      <w:spacing w:after="120"/>
      <w:ind w:left="284" w:right="282" w:hanging="284"/>
    </w:pPr>
    <w:rPr>
      <w:noProof/>
      <w:color w:val="auto"/>
      <w:szCs w:val="22"/>
    </w:rPr>
  </w:style>
  <w:style w:type="character" w:styleId="Hipervnculo">
    <w:name w:val="Hyperlink"/>
    <w:basedOn w:val="Fuentedeprrafopredeter"/>
    <w:uiPriority w:val="99"/>
    <w:unhideWhenUsed/>
    <w:rsid w:val="00F62BC5"/>
    <w:rPr>
      <w:color w:val="auto"/>
      <w:sz w:val="22"/>
    </w:rPr>
  </w:style>
  <w:style w:type="paragraph" w:styleId="TDC2">
    <w:name w:val="toc 2"/>
    <w:basedOn w:val="TDC1"/>
    <w:next w:val="Normal"/>
    <w:autoRedefine/>
    <w:uiPriority w:val="39"/>
    <w:unhideWhenUsed/>
    <w:rsid w:val="009270DB"/>
    <w:pPr>
      <w:tabs>
        <w:tab w:val="left" w:pos="1134"/>
      </w:tabs>
      <w:ind w:left="709" w:right="0" w:hanging="425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4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43BB"/>
    <w:rPr>
      <w:rFonts w:ascii="Segoe UI" w:hAnsi="Segoe UI" w:cs="Segoe UI"/>
      <w:color w:val="404040" w:themeColor="text2"/>
      <w:sz w:val="18"/>
      <w:szCs w:val="18"/>
      <w:lang w:val="es-ES_tradnl"/>
    </w:rPr>
  </w:style>
  <w:style w:type="table" w:customStyle="1" w:styleId="Tabladecuadrcula2-nfasis21">
    <w:name w:val="Tabla de cuadrícula 2 - Énfasis 21"/>
    <w:basedOn w:val="Tablanormal"/>
    <w:uiPriority w:val="47"/>
    <w:rsid w:val="00EC4531"/>
    <w:pPr>
      <w:spacing w:after="0" w:line="240" w:lineRule="auto"/>
    </w:pPr>
    <w:tblPr>
      <w:tblStyleRowBandSize w:val="1"/>
      <w:tblStyleColBandSize w:val="1"/>
      <w:tblBorders>
        <w:top w:val="single" w:sz="2" w:space="0" w:color="B4E7FF" w:themeColor="accent2" w:themeTint="99"/>
        <w:bottom w:val="single" w:sz="2" w:space="0" w:color="B4E7FF" w:themeColor="accent2" w:themeTint="99"/>
        <w:insideH w:val="single" w:sz="2" w:space="0" w:color="B4E7FF" w:themeColor="accent2" w:themeTint="99"/>
        <w:insideV w:val="single" w:sz="2" w:space="0" w:color="B4E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E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E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7FF" w:themeFill="accent2" w:themeFillTint="33"/>
      </w:tcPr>
    </w:tblStylePr>
    <w:tblStylePr w:type="band1Horz">
      <w:tblPr/>
      <w:tcPr>
        <w:shd w:val="clear" w:color="auto" w:fill="E6F7FF" w:themeFill="accent2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EC4531"/>
    <w:pPr>
      <w:spacing w:after="0" w:line="240" w:lineRule="auto"/>
    </w:pPr>
    <w:tblPr>
      <w:tblStyleRowBandSize w:val="1"/>
      <w:tblStyleColBandSize w:val="1"/>
      <w:tblBorders>
        <w:top w:val="single" w:sz="2" w:space="0" w:color="5BC8FF" w:themeColor="accent1" w:themeTint="99"/>
        <w:bottom w:val="single" w:sz="2" w:space="0" w:color="5BC8FF" w:themeColor="accent1" w:themeTint="99"/>
        <w:insideH w:val="single" w:sz="2" w:space="0" w:color="5BC8FF" w:themeColor="accent1" w:themeTint="99"/>
        <w:insideV w:val="single" w:sz="2" w:space="0" w:color="5BC8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C8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C8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CFF" w:themeFill="accent1" w:themeFillTint="33"/>
      </w:tcPr>
    </w:tblStylePr>
    <w:tblStylePr w:type="band1Horz">
      <w:tblPr/>
      <w:tcPr>
        <w:shd w:val="clear" w:color="auto" w:fill="C8ECFF" w:themeFill="accen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EC4531"/>
    <w:pPr>
      <w:spacing w:after="0" w:line="240" w:lineRule="auto"/>
    </w:pPr>
    <w:rPr>
      <w:color w:val="0076B2" w:themeColor="accent1" w:themeShade="BF"/>
    </w:rPr>
    <w:tblPr>
      <w:tblStyleRowBandSize w:val="1"/>
      <w:tblStyleColBandSize w:val="1"/>
      <w:tblBorders>
        <w:top w:val="single" w:sz="4" w:space="0" w:color="5BC8FF" w:themeColor="accent1" w:themeTint="99"/>
        <w:left w:val="single" w:sz="4" w:space="0" w:color="5BC8FF" w:themeColor="accent1" w:themeTint="99"/>
        <w:bottom w:val="single" w:sz="4" w:space="0" w:color="5BC8FF" w:themeColor="accent1" w:themeTint="99"/>
        <w:right w:val="single" w:sz="4" w:space="0" w:color="5BC8FF" w:themeColor="accent1" w:themeTint="99"/>
        <w:insideH w:val="single" w:sz="4" w:space="0" w:color="5BC8FF" w:themeColor="accent1" w:themeTint="99"/>
        <w:insideV w:val="single" w:sz="4" w:space="0" w:color="5BC8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C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C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CFF" w:themeFill="accent1" w:themeFillTint="33"/>
      </w:tcPr>
    </w:tblStylePr>
    <w:tblStylePr w:type="band1Horz">
      <w:tblPr/>
      <w:tcPr>
        <w:shd w:val="clear" w:color="auto" w:fill="C8ECFF" w:themeFill="accent1" w:themeFillTint="33"/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A33C4E"/>
    <w:pPr>
      <w:spacing w:after="0" w:line="240" w:lineRule="auto"/>
    </w:pPr>
    <w:tblPr>
      <w:tblStyleRowBandSize w:val="1"/>
      <w:tblStyleColBandSize w:val="1"/>
      <w:tblBorders>
        <w:top w:val="single" w:sz="4" w:space="0" w:color="92DAFF" w:themeColor="accent1" w:themeTint="66"/>
        <w:bottom w:val="single" w:sz="4" w:space="0" w:color="92DAFF" w:themeColor="accent1" w:themeTint="66"/>
        <w:insideH w:val="single" w:sz="4" w:space="0" w:color="92DAFF" w:themeColor="accent1" w:themeTint="66"/>
        <w:insideV w:val="single" w:sz="4" w:space="0" w:color="92D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C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C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unhideWhenUsed/>
    <w:rsid w:val="000A02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02D3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02D3"/>
    <w:rPr>
      <w:color w:val="404040" w:themeColor="text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02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02D3"/>
    <w:rPr>
      <w:b/>
      <w:bCs/>
      <w:color w:val="404040" w:themeColor="text2"/>
      <w:sz w:val="20"/>
      <w:szCs w:val="20"/>
    </w:rPr>
  </w:style>
  <w:style w:type="paragraph" w:styleId="Tabladeilustraciones">
    <w:name w:val="table of figures"/>
    <w:basedOn w:val="Descripcin"/>
    <w:next w:val="Normal"/>
    <w:uiPriority w:val="99"/>
    <w:qFormat/>
    <w:rsid w:val="003D4A46"/>
    <w:pPr>
      <w:spacing w:after="0"/>
      <w:ind w:left="400" w:hanging="400"/>
      <w:jc w:val="left"/>
    </w:pPr>
    <w:rPr>
      <w:b/>
      <w:bCs/>
      <w:iCs w:val="0"/>
      <w:sz w:val="20"/>
      <w:szCs w:val="20"/>
    </w:rPr>
  </w:style>
  <w:style w:type="paragraph" w:customStyle="1" w:styleId="Default">
    <w:name w:val="Default"/>
    <w:rsid w:val="00C62E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 w:bidi="ks-Deva"/>
    </w:rPr>
  </w:style>
  <w:style w:type="table" w:customStyle="1" w:styleId="Tabladelista4-nfasis31">
    <w:name w:val="Tabla de lista 4 - Énfasis 31"/>
    <w:basedOn w:val="Tablanormal"/>
    <w:uiPriority w:val="49"/>
    <w:rsid w:val="00C62E2C"/>
    <w:pPr>
      <w:spacing w:after="0" w:line="240" w:lineRule="auto"/>
    </w:pPr>
    <w:rPr>
      <w:rFonts w:ascii="Tahoma" w:eastAsia="Times New Roman" w:hAnsi="Tahoma" w:cs="Times New Roman"/>
      <w:sz w:val="16"/>
      <w:szCs w:val="20"/>
      <w:lang w:eastAsia="es-ES"/>
    </w:rPr>
    <w:tblPr>
      <w:tblStyleRowBandSize w:val="1"/>
      <w:tblStyleColBandSize w:val="1"/>
      <w:jc w:val="center"/>
      <w:tblBorders>
        <w:top w:val="single" w:sz="4" w:space="0" w:color="E6F7FF" w:themeColor="accent3" w:themeTint="66"/>
        <w:left w:val="single" w:sz="4" w:space="0" w:color="E6F7FF" w:themeColor="accent3" w:themeTint="66"/>
        <w:bottom w:val="single" w:sz="4" w:space="0" w:color="E6F7FF" w:themeColor="accent3" w:themeTint="66"/>
        <w:right w:val="single" w:sz="4" w:space="0" w:color="E6F7FF" w:themeColor="accent3" w:themeTint="66"/>
        <w:insideH w:val="single" w:sz="4" w:space="0" w:color="E6F7FF" w:themeColor="accent3" w:themeTint="66"/>
        <w:insideV w:val="single" w:sz="4" w:space="0" w:color="E6F7FF" w:themeColor="accent3" w:themeTint="66"/>
      </w:tblBorders>
    </w:tblPr>
    <w:trPr>
      <w:cantSplit/>
      <w:jc w:val="center"/>
    </w:trPr>
    <w:tcPr>
      <w:vAlign w:val="center"/>
    </w:tcPr>
    <w:tblStylePr w:type="firstRow">
      <w:rPr>
        <w:rFonts w:ascii="Tahoma" w:hAnsi="Tahoma"/>
        <w:b/>
        <w:bCs/>
        <w:color w:val="FFFFFF" w:themeColor="background1"/>
        <w:sz w:val="14"/>
      </w:rPr>
      <w:tblPr/>
      <w:tcPr>
        <w:tcBorders>
          <w:top w:val="single" w:sz="4" w:space="0" w:color="C1ECFF" w:themeColor="accent3"/>
          <w:left w:val="single" w:sz="4" w:space="0" w:color="C1ECFF" w:themeColor="accent3"/>
          <w:bottom w:val="single" w:sz="4" w:space="0" w:color="C1ECFF" w:themeColor="accent3"/>
          <w:right w:val="single" w:sz="4" w:space="0" w:color="C1ECFF" w:themeColor="accent3"/>
          <w:insideH w:val="nil"/>
        </w:tcBorders>
        <w:shd w:val="clear" w:color="auto" w:fill="C1ECFF" w:themeFill="accent3"/>
      </w:tcPr>
    </w:tblStylePr>
    <w:tblStylePr w:type="lastRow">
      <w:rPr>
        <w:rFonts w:ascii="Tahoma" w:hAnsi="Tahoma"/>
        <w:b w:val="0"/>
        <w:bCs/>
        <w:sz w:val="16"/>
      </w:rPr>
      <w:tblPr/>
      <w:tcPr>
        <w:tcBorders>
          <w:top w:val="double" w:sz="4" w:space="0" w:color="D9F3FF" w:themeColor="accent3" w:themeTint="99"/>
        </w:tcBorders>
      </w:tcPr>
    </w:tblStylePr>
    <w:tblStylePr w:type="firstCol">
      <w:rPr>
        <w:rFonts w:ascii="Tahoma" w:hAnsi="Tahoma"/>
        <w:b w:val="0"/>
        <w:bCs/>
        <w:sz w:val="16"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BFF" w:themeFill="accent3" w:themeFillTint="33"/>
      </w:tcPr>
    </w:tblStylePr>
    <w:tblStylePr w:type="band1Horz">
      <w:rPr>
        <w:rFonts w:ascii="Tahoma" w:hAnsi="Tahoma"/>
        <w:sz w:val="16"/>
      </w:rPr>
      <w:tblPr/>
      <w:tcPr>
        <w:shd w:val="clear" w:color="auto" w:fill="F2FBFF" w:themeFill="accent3" w:themeFillTint="33"/>
      </w:tcPr>
    </w:tblStylePr>
    <w:tblStylePr w:type="band2Horz">
      <w:rPr>
        <w:rFonts w:ascii="Tahoma" w:hAnsi="Tahoma"/>
        <w:sz w:val="16"/>
      </w:rPr>
    </w:tblStylePr>
  </w:style>
  <w:style w:type="table" w:customStyle="1" w:styleId="TableGrid">
    <w:name w:val="TableGrid"/>
    <w:rsid w:val="00327971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decuadrcula1clara-nfasis31">
    <w:name w:val="Tabla de cuadrícula 1 clara - Énfasis 31"/>
    <w:basedOn w:val="Tablanormal"/>
    <w:uiPriority w:val="46"/>
    <w:rsid w:val="002669D5"/>
    <w:pPr>
      <w:spacing w:after="0" w:line="240" w:lineRule="auto"/>
    </w:pPr>
    <w:tblPr>
      <w:tblStyleRowBandSize w:val="1"/>
      <w:tblStyleColBandSize w:val="1"/>
      <w:tblBorders>
        <w:top w:val="single" w:sz="4" w:space="0" w:color="E6F7FF" w:themeColor="accent3" w:themeTint="66"/>
        <w:left w:val="single" w:sz="4" w:space="0" w:color="E6F7FF" w:themeColor="accent3" w:themeTint="66"/>
        <w:bottom w:val="single" w:sz="4" w:space="0" w:color="E6F7FF" w:themeColor="accent3" w:themeTint="66"/>
        <w:right w:val="single" w:sz="4" w:space="0" w:color="E6F7FF" w:themeColor="accent3" w:themeTint="66"/>
        <w:insideH w:val="single" w:sz="4" w:space="0" w:color="E6F7FF" w:themeColor="accent3" w:themeTint="66"/>
        <w:insideV w:val="single" w:sz="4" w:space="0" w:color="E6F7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F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F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9434A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9434A"/>
    <w:rPr>
      <w:color w:val="404040" w:themeColor="text2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9434A"/>
    <w:rPr>
      <w:vertAlign w:val="superscript"/>
    </w:rPr>
  </w:style>
  <w:style w:type="paragraph" w:customStyle="1" w:styleId="Normalindex">
    <w:name w:val="Normal_index"/>
    <w:basedOn w:val="Normal"/>
    <w:rsid w:val="00597755"/>
    <w:pPr>
      <w:keepLines/>
      <w:widowControl w:val="0"/>
      <w:numPr>
        <w:numId w:val="1"/>
      </w:numPr>
      <w:suppressAutoHyphens/>
      <w:spacing w:after="0" w:line="240" w:lineRule="exact"/>
      <w:jc w:val="left"/>
    </w:pPr>
    <w:rPr>
      <w:rFonts w:ascii="Arial" w:eastAsia="Times New Roman" w:hAnsi="Arial" w:cs="Times New Roman"/>
      <w:color w:val="auto"/>
      <w:lang w:val="es-ES_tradnl" w:eastAsia="zh-TW"/>
    </w:rPr>
  </w:style>
  <w:style w:type="paragraph" w:customStyle="1" w:styleId="CTTI-Normal">
    <w:name w:val="CTTI-Normal"/>
    <w:basedOn w:val="Normal"/>
    <w:rsid w:val="007A4F43"/>
    <w:pPr>
      <w:spacing w:after="0" w:line="240" w:lineRule="auto"/>
    </w:pPr>
    <w:rPr>
      <w:rFonts w:ascii="Helvetica*" w:eastAsia="Times New Roman" w:hAnsi="Helvetica*" w:cs="Times New Roman"/>
      <w:color w:val="auto"/>
      <w:sz w:val="22"/>
      <w:szCs w:val="24"/>
      <w:lang w:eastAsia="ca-ES"/>
    </w:rPr>
  </w:style>
  <w:style w:type="character" w:styleId="Textodelmarcadordeposicin">
    <w:name w:val="Placeholder Text"/>
    <w:basedOn w:val="Fuentedeprrafopredeter"/>
    <w:uiPriority w:val="99"/>
    <w:semiHidden/>
    <w:rsid w:val="00F57F2A"/>
    <w:rPr>
      <w:color w:val="808080"/>
    </w:rPr>
  </w:style>
  <w:style w:type="table" w:customStyle="1" w:styleId="Tabladecuadrcula1clara-nfasis111">
    <w:name w:val="Tabla de cuadrícula 1 clara - Énfasis 111"/>
    <w:basedOn w:val="Tablanormal"/>
    <w:uiPriority w:val="46"/>
    <w:rsid w:val="00CD7BE7"/>
    <w:pPr>
      <w:spacing w:after="0" w:line="240" w:lineRule="auto"/>
    </w:pPr>
    <w:tblPr>
      <w:tblStyleRowBandSize w:val="1"/>
      <w:tblStyleColBandSize w:val="1"/>
      <w:tblBorders>
        <w:top w:val="single" w:sz="4" w:space="0" w:color="92DAFF" w:themeColor="accent1" w:themeTint="66"/>
        <w:bottom w:val="single" w:sz="4" w:space="0" w:color="92DAFF" w:themeColor="accent1" w:themeTint="66"/>
        <w:insideH w:val="single" w:sz="4" w:space="0" w:color="92DAFF" w:themeColor="accent1" w:themeTint="66"/>
        <w:insideV w:val="single" w:sz="4" w:space="0" w:color="92D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C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C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356BC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356BC"/>
    <w:rPr>
      <w:color w:val="404040" w:themeColor="text2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356B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0269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A56D36"/>
    <w:pPr>
      <w:spacing w:after="0" w:line="240" w:lineRule="auto"/>
    </w:pPr>
    <w:rPr>
      <w:color w:val="404040" w:themeColor="text2"/>
      <w:sz w:val="20"/>
      <w:szCs w:val="20"/>
    </w:rPr>
  </w:style>
  <w:style w:type="table" w:styleId="Tablaconcuadrcula1clara-nfasis1">
    <w:name w:val="Grid Table 1 Light Accent 1"/>
    <w:basedOn w:val="Tablanormal"/>
    <w:uiPriority w:val="46"/>
    <w:rsid w:val="00C00209"/>
    <w:pPr>
      <w:spacing w:after="0" w:line="240" w:lineRule="auto"/>
    </w:pPr>
    <w:tblPr>
      <w:tblStyleRowBandSize w:val="1"/>
      <w:tblStyleColBandSize w:val="1"/>
      <w:tblBorders>
        <w:top w:val="single" w:sz="4" w:space="0" w:color="92DAFF" w:themeColor="accent1" w:themeTint="66"/>
        <w:bottom w:val="single" w:sz="4" w:space="0" w:color="92DAFF" w:themeColor="accent1" w:themeTint="66"/>
        <w:insideH w:val="single" w:sz="4" w:space="0" w:color="92DAFF" w:themeColor="accent1" w:themeTint="66"/>
        <w:insideV w:val="single" w:sz="4" w:space="0" w:color="92D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C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C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3">
    <w:name w:val="toc 3"/>
    <w:basedOn w:val="TDC1"/>
    <w:next w:val="Normal"/>
    <w:autoRedefine/>
    <w:uiPriority w:val="39"/>
    <w:unhideWhenUsed/>
    <w:rsid w:val="009270DB"/>
    <w:pPr>
      <w:spacing w:after="100" w:line="259" w:lineRule="auto"/>
      <w:ind w:left="1134" w:right="0" w:hanging="567"/>
      <w:jc w:val="left"/>
    </w:pPr>
    <w:rPr>
      <w:rFonts w:eastAsiaTheme="minorEastAsia" w:cs="Times New Roman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5C2178"/>
    <w:pPr>
      <w:spacing w:after="100" w:line="259" w:lineRule="auto"/>
      <w:ind w:left="880"/>
      <w:jc w:val="left"/>
    </w:pPr>
    <w:rPr>
      <w:rFonts w:eastAsiaTheme="minorEastAsia"/>
      <w:color w:val="auto"/>
      <w:sz w:val="22"/>
      <w:szCs w:val="22"/>
      <w:lang w:eastAsia="es-ES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EA73D6"/>
    <w:pPr>
      <w:spacing w:after="0" w:line="240" w:lineRule="auto"/>
      <w:ind w:left="198" w:hanging="198"/>
    </w:pPr>
  </w:style>
  <w:style w:type="paragraph" w:styleId="TDC4">
    <w:name w:val="toc 4"/>
    <w:basedOn w:val="TDC1"/>
    <w:next w:val="Normal"/>
    <w:autoRedefine/>
    <w:uiPriority w:val="39"/>
    <w:unhideWhenUsed/>
    <w:rsid w:val="00CC4934"/>
    <w:pPr>
      <w:spacing w:after="100"/>
      <w:ind w:left="600"/>
    </w:pPr>
  </w:style>
  <w:style w:type="paragraph" w:styleId="TDC6">
    <w:name w:val="toc 6"/>
    <w:basedOn w:val="Normal"/>
    <w:next w:val="Normal"/>
    <w:autoRedefine/>
    <w:uiPriority w:val="39"/>
    <w:unhideWhenUsed/>
    <w:rsid w:val="005C2178"/>
    <w:pPr>
      <w:spacing w:after="100" w:line="259" w:lineRule="auto"/>
      <w:ind w:left="1100"/>
      <w:jc w:val="left"/>
    </w:pPr>
    <w:rPr>
      <w:rFonts w:eastAsiaTheme="minorEastAsia"/>
      <w:color w:val="auto"/>
      <w:sz w:val="22"/>
      <w:szCs w:val="22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5C2178"/>
    <w:pPr>
      <w:spacing w:after="100" w:line="259" w:lineRule="auto"/>
      <w:ind w:left="1320"/>
      <w:jc w:val="left"/>
    </w:pPr>
    <w:rPr>
      <w:rFonts w:eastAsiaTheme="minorEastAsia"/>
      <w:color w:val="auto"/>
      <w:sz w:val="22"/>
      <w:szCs w:val="22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5C2178"/>
    <w:pPr>
      <w:spacing w:after="100" w:line="259" w:lineRule="auto"/>
      <w:ind w:left="1540"/>
      <w:jc w:val="left"/>
    </w:pPr>
    <w:rPr>
      <w:rFonts w:eastAsiaTheme="minorEastAsia"/>
      <w:color w:val="auto"/>
      <w:sz w:val="22"/>
      <w:szCs w:val="22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5C2178"/>
    <w:pPr>
      <w:spacing w:after="100" w:line="259" w:lineRule="auto"/>
      <w:ind w:left="1760"/>
      <w:jc w:val="left"/>
    </w:pPr>
    <w:rPr>
      <w:rFonts w:eastAsiaTheme="minorEastAsia"/>
      <w:color w:val="auto"/>
      <w:sz w:val="22"/>
      <w:szCs w:val="22"/>
      <w:lang w:eastAsia="es-ES"/>
    </w:r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BA5876"/>
    <w:pPr>
      <w:spacing w:after="0" w:line="240" w:lineRule="auto"/>
    </w:pPr>
    <w:rPr>
      <w:rFonts w:eastAsia="Times New Roman"/>
      <w:lang w:eastAsia="es-E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BA58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8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E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FE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FE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1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1FF" w:themeFill="accent1" w:themeFillTint="7F"/>
      </w:tcPr>
    </w:tblStylePr>
  </w:style>
  <w:style w:type="paragraph" w:customStyle="1" w:styleId="TexteTaula">
    <w:name w:val="Texte_Taula"/>
    <w:basedOn w:val="Normal"/>
    <w:uiPriority w:val="99"/>
    <w:rsid w:val="00F16457"/>
    <w:pPr>
      <w:spacing w:before="80" w:after="80" w:line="264" w:lineRule="auto"/>
    </w:pPr>
    <w:rPr>
      <w:rFonts w:ascii="Arial" w:eastAsia="Times New Roman" w:hAnsi="Arial" w:cs="Arial"/>
      <w:color w:val="auto"/>
      <w:sz w:val="19"/>
      <w:lang w:eastAsia="ca-ES"/>
    </w:rPr>
  </w:style>
  <w:style w:type="paragraph" w:customStyle="1" w:styleId="EncabezadoTabla">
    <w:name w:val="Encabezado Tabla"/>
    <w:basedOn w:val="Normal"/>
    <w:autoRedefine/>
    <w:uiPriority w:val="99"/>
    <w:rsid w:val="00EE6F89"/>
    <w:pPr>
      <w:keepNext/>
      <w:spacing w:before="60" w:after="60" w:line="240" w:lineRule="auto"/>
      <w:ind w:left="35" w:hanging="35"/>
      <w:jc w:val="center"/>
    </w:pPr>
    <w:rPr>
      <w:rFonts w:asciiTheme="majorHAnsi" w:eastAsia="PMingLiU" w:hAnsiTheme="majorHAnsi" w:cs="Arial"/>
      <w:b/>
      <w:bCs/>
      <w:color w:val="auto"/>
      <w:sz w:val="18"/>
      <w:szCs w:val="18"/>
      <w:lang w:eastAsia="zh-TW"/>
    </w:rPr>
  </w:style>
  <w:style w:type="paragraph" w:customStyle="1" w:styleId="Lista2">
    <w:name w:val="Lista2"/>
    <w:basedOn w:val="Normal"/>
    <w:uiPriority w:val="99"/>
    <w:rsid w:val="00F16457"/>
    <w:pPr>
      <w:spacing w:after="0" w:line="240" w:lineRule="auto"/>
      <w:jc w:val="center"/>
    </w:pPr>
    <w:rPr>
      <w:rFonts w:ascii="Arial" w:eastAsia="Times New Roman" w:hAnsi="Arial" w:cs="Arial"/>
      <w:color w:val="auto"/>
      <w:sz w:val="19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E33D8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escripcinCar">
    <w:name w:val="Descripción Car"/>
    <w:aliases w:val="Título Figura-Tabla Car,TSI Beschriftung Car,DTSBeschriftung Car,Abbildung Beschriftung von Grafik Car,UTE Figuras Car,ca Car,ref Car,Fig &amp; Table Title Car,Resp caption Car,Caption Char2 Car,Caption Char1 Char Car"/>
    <w:link w:val="Descripcin"/>
    <w:uiPriority w:val="99"/>
    <w:locked/>
    <w:rsid w:val="00557322"/>
    <w:rPr>
      <w:iCs/>
      <w:color w:val="404040" w:themeColor="text2"/>
      <w:sz w:val="16"/>
      <w:szCs w:val="18"/>
    </w:rPr>
  </w:style>
  <w:style w:type="paragraph" w:customStyle="1" w:styleId="NumRequerimentTaula">
    <w:name w:val="Num_Requeriment_Taula"/>
    <w:basedOn w:val="Normal"/>
    <w:link w:val="NumRequerimentTaulaCar"/>
    <w:qFormat/>
    <w:rsid w:val="006765BD"/>
    <w:pPr>
      <w:spacing w:before="60" w:after="60"/>
    </w:pPr>
    <w:rPr>
      <w:rFonts w:ascii="Arial" w:hAnsi="Arial"/>
      <w:b/>
      <w:color w:val="FFFFFF" w:themeColor="background1"/>
      <w:szCs w:val="22"/>
      <w:lang w:eastAsia="es-ES"/>
    </w:rPr>
  </w:style>
  <w:style w:type="character" w:customStyle="1" w:styleId="NumRequerimentTaulaCar">
    <w:name w:val="Num_Requeriment_Taula Car"/>
    <w:basedOn w:val="Fuentedeprrafopredeter"/>
    <w:link w:val="NumRequerimentTaula"/>
    <w:rsid w:val="006765BD"/>
    <w:rPr>
      <w:rFonts w:ascii="Arial" w:hAnsi="Arial"/>
      <w:b/>
      <w:color w:val="FFFFFF" w:themeColor="background1"/>
      <w:sz w:val="20"/>
      <w:lang w:val="ca-ES" w:eastAsia="es-ES"/>
    </w:rPr>
  </w:style>
  <w:style w:type="paragraph" w:customStyle="1" w:styleId="Taulesrequeriments">
    <w:name w:val="Taules_requeriments"/>
    <w:basedOn w:val="Normal"/>
    <w:link w:val="TaulesrequerimentsCar"/>
    <w:qFormat/>
    <w:rsid w:val="006765BD"/>
    <w:pPr>
      <w:spacing w:before="60" w:after="60"/>
    </w:pPr>
    <w:rPr>
      <w:rFonts w:ascii="Arial" w:hAnsi="Arial"/>
      <w:color w:val="auto"/>
      <w:szCs w:val="22"/>
      <w:lang w:eastAsia="es-ES"/>
    </w:rPr>
  </w:style>
  <w:style w:type="character" w:customStyle="1" w:styleId="TaulesrequerimentsCar">
    <w:name w:val="Taules_requeriments Car"/>
    <w:basedOn w:val="Fuentedeprrafopredeter"/>
    <w:link w:val="Taulesrequeriments"/>
    <w:rsid w:val="006765BD"/>
    <w:rPr>
      <w:rFonts w:ascii="Arial" w:hAnsi="Arial"/>
      <w:sz w:val="20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045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06238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178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214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3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7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79952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220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34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06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5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4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796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944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27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580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864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2624">
          <w:marLeft w:val="0"/>
          <w:marRight w:val="0"/>
          <w:marTop w:val="0"/>
          <w:marBottom w:val="0"/>
          <w:divBdr>
            <w:top w:val="single" w:sz="6" w:space="5" w:color="CCCCCC"/>
            <w:left w:val="none" w:sz="0" w:space="0" w:color="auto"/>
            <w:bottom w:val="single" w:sz="6" w:space="5" w:color="CCCCCC"/>
            <w:right w:val="single" w:sz="6" w:space="9" w:color="CCCCCC"/>
          </w:divBdr>
        </w:div>
      </w:divsChild>
    </w:div>
    <w:div w:id="2013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603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cc\Downloads\Nae_PlantillaWord.dotx" TargetMode="External"/></Relationships>
</file>

<file path=word/theme/theme1.xml><?xml version="1.0" encoding="utf-8"?>
<a:theme xmlns:a="http://schemas.openxmlformats.org/drawingml/2006/main" name="Nae_DoingAhead">
  <a:themeElements>
    <a:clrScheme name="nae_ doing ahead">
      <a:dk1>
        <a:sysClr val="windowText" lastClr="000000"/>
      </a:dk1>
      <a:lt1>
        <a:sysClr val="window" lastClr="FFFFFF"/>
      </a:lt1>
      <a:dk2>
        <a:srgbClr val="404040"/>
      </a:dk2>
      <a:lt2>
        <a:srgbClr val="D8D8D8"/>
      </a:lt2>
      <a:accent1>
        <a:srgbClr val="009FEE"/>
      </a:accent1>
      <a:accent2>
        <a:srgbClr val="83D9FF"/>
      </a:accent2>
      <a:accent3>
        <a:srgbClr val="C1ECFF"/>
      </a:accent3>
      <a:accent4>
        <a:srgbClr val="FFF000"/>
      </a:accent4>
      <a:accent5>
        <a:srgbClr val="6CB200"/>
      </a:accent5>
      <a:accent6>
        <a:srgbClr val="DE007B"/>
      </a:accent6>
      <a:hlink>
        <a:srgbClr val="0070C0"/>
      </a:hlink>
      <a:folHlink>
        <a:srgbClr val="3A3838"/>
      </a:folHlink>
    </a:clrScheme>
    <a:fontScheme name="nae_ doing ahead">
      <a:majorFont>
        <a:latin typeface="Graphik TT Light"/>
        <a:ea typeface=""/>
        <a:cs typeface=""/>
      </a:majorFont>
      <a:minorFont>
        <a:latin typeface="Graphik T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3175">
          <a:solidFill>
            <a:schemeClr val="accent1"/>
          </a:solidFill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200" b="1" dirty="0" smtClean="0">
            <a:solidFill>
              <a:schemeClr val="tx1">
                <a:lumMod val="75000"/>
                <a:lumOff val="25000"/>
              </a:schemeClr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</a:spPr>
      <a:bodyPr wrap="square" lIns="0" tIns="0" rIns="0" bIns="0" rtlCol="0">
        <a:noAutofit/>
      </a:bodyPr>
      <a:lstStyle>
        <a:defPPr>
          <a:defRPr sz="1200" dirty="0">
            <a:solidFill>
              <a:schemeClr val="tx1">
                <a:lumMod val="75000"/>
                <a:lumOff val="25000"/>
              </a:schemeClr>
            </a:solidFill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ae_DoingAhead" id="{26BC7353-C260-4A6F-B9BE-280AC9B3F1FC}" vid="{0FC802F8-8629-476D-957C-139EBF3B1ED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DD4BF4EB04354093788B60420C6F31" ma:contentTypeVersion="17" ma:contentTypeDescription="Crea un document nou" ma:contentTypeScope="" ma:versionID="81bc85d2cc26dd16edf468d8ce0d4cb9">
  <xsd:schema xmlns:xsd="http://www.w3.org/2001/XMLSchema" xmlns:xs="http://www.w3.org/2001/XMLSchema" xmlns:p="http://schemas.microsoft.com/office/2006/metadata/properties" xmlns:ns2="01ac2078-393c-4168-b38b-f12370f4e628" xmlns:ns3="896e6662-599c-4704-a42b-09439875f5c1" targetNamespace="http://schemas.microsoft.com/office/2006/metadata/properties" ma:root="true" ma:fieldsID="6632bc072415ad620217badb0c82f8be" ns2:_="" ns3:_="">
    <xsd:import namespace="01ac2078-393c-4168-b38b-f12370f4e628"/>
    <xsd:import namespace="896e6662-599c-4704-a42b-09439875f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c2078-393c-4168-b38b-f12370f4e6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es de la imatge" ma:readOnly="false" ma:fieldId="{5cf76f15-5ced-4ddc-b409-7134ff3c332f}" ma:taxonomyMulti="true" ma:sspId="92057aaa-19d2-434a-8c82-db9a11318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e6662-599c-4704-a42b-09439875f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1c30ada-8b1d-4722-9f8e-fd97059ef135}" ma:internalName="TaxCatchAll" ma:showField="CatchAllData" ma:web="896e6662-599c-4704-a42b-09439875f5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e6662-599c-4704-a42b-09439875f5c1" xsi:nil="true"/>
    <lcf76f155ced4ddcb4097134ff3c332f xmlns="01ac2078-393c-4168-b38b-f12370f4e62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E444B-A91F-479E-9297-C4F717F5F5CA}"/>
</file>

<file path=customXml/itemProps2.xml><?xml version="1.0" encoding="utf-8"?>
<ds:datastoreItem xmlns:ds="http://schemas.openxmlformats.org/officeDocument/2006/customXml" ds:itemID="{E6CF0CF4-FDED-4BC9-8824-A1C365516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8A899B-DDE7-40C7-A82F-99C1FE0D140D}">
  <ds:schemaRefs>
    <ds:schemaRef ds:uri="http://schemas.microsoft.com/office/2006/metadata/properties"/>
    <ds:schemaRef ds:uri="http://schemas.microsoft.com/office/infopath/2007/PartnerControls"/>
    <ds:schemaRef ds:uri="bedf586a-8ee8-460a-9fff-d280f35d7c78"/>
    <ds:schemaRef ds:uri="a09d863f-3901-4224-8ad7-96d2121c20c5"/>
  </ds:schemaRefs>
</ds:datastoreItem>
</file>

<file path=customXml/itemProps4.xml><?xml version="1.0" encoding="utf-8"?>
<ds:datastoreItem xmlns:ds="http://schemas.openxmlformats.org/officeDocument/2006/customXml" ds:itemID="{9DBF0AAF-FC4F-4368-AE03-2510BFE6D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Nae_PlantillaWord</Template>
  <TotalTime>0</TotalTime>
  <Pages>1</Pages>
  <Words>189</Words>
  <Characters>1080</Characters>
  <Application>Microsoft Office Word</Application>
  <DocSecurity>4</DocSecurity>
  <Lines>9</Lines>
  <Paragraphs>2</Paragraphs>
  <ScaleCrop>false</ScaleCrop>
  <Company>MC-Mutual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PPT servicio de asistencia técnica informática para la división de Sistemas de Información</dc:title>
  <dc:subject/>
  <dc:creator>Jordi Talló Ferrer</dc:creator>
  <cp:keywords/>
  <dc:description/>
  <cp:lastModifiedBy>Loli Hidalgo</cp:lastModifiedBy>
  <cp:revision>2</cp:revision>
  <cp:lastPrinted>2021-03-16T11:39:00Z</cp:lastPrinted>
  <dcterms:created xsi:type="dcterms:W3CDTF">2025-07-23T08:38:00Z</dcterms:created>
  <dcterms:modified xsi:type="dcterms:W3CDTF">2025-07-23T08:38:00Z</dcterms:modified>
  <cp:category>Pliego</cp:category>
  <cp:contentStatus>Borrador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0x010100B1DD4BF4EB04354093788B60420C6F31</vt:lpwstr>
  </property>
  <property fmtid="{D5CDD505-2E9C-101B-9397-08002B2CF9AE}" pid="3" name="Order">
    <vt:r8>4962400</vt:r8>
  </property>
  <property fmtid="{D5CDD505-2E9C-101B-9397-08002B2CF9AE}" pid="4" name="MediaServiceImageTags">
    <vt:lpwstr/>
  </property>
</Properties>
</file>